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5AA1" w14:textId="77777777" w:rsidR="00E618E7" w:rsidRPr="008F4698" w:rsidRDefault="00F329F7" w:rsidP="004C3A99">
      <w:pPr>
        <w:pStyle w:val="ARCATTitleOfSection"/>
      </w:pPr>
      <w:r w:rsidRPr="00330268">
        <w:rPr>
          <w:noProof/>
        </w:rPr>
        <w:drawing>
          <wp:inline distT="0" distB="0" distL="0" distR="0" wp14:anchorId="35F067FE" wp14:editId="62D244B4">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20AE9EEB" w14:textId="269A25BF" w:rsidR="00E618E7" w:rsidRDefault="00E618E7" w:rsidP="006602BF">
      <w:pPr>
        <w:pStyle w:val="ARCATTitleOfSection"/>
      </w:pPr>
      <w:r>
        <w:t xml:space="preserve">SECTION </w:t>
      </w:r>
      <w:r w:rsidR="008F48A7">
        <w:t>12 24 00</w:t>
      </w:r>
    </w:p>
    <w:p w14:paraId="66135B56" w14:textId="77777777" w:rsidR="00E618E7" w:rsidRDefault="00E618E7" w:rsidP="00B349AC">
      <w:pPr>
        <w:pStyle w:val="ARCATBlank"/>
      </w:pPr>
    </w:p>
    <w:p w14:paraId="0FA3D467" w14:textId="11E48B8B" w:rsidR="00E618E7" w:rsidRDefault="00136F03" w:rsidP="00B349AC">
      <w:pPr>
        <w:pStyle w:val="ARCATTitleOfSection"/>
      </w:pPr>
      <w:r>
        <w:t>SPRING ROLLER</w:t>
      </w:r>
      <w:r w:rsidR="007328AC">
        <w:t xml:space="preserve">-OPERATED </w:t>
      </w:r>
      <w:r w:rsidR="00E618E7">
        <w:t>WINDOW SHADES</w:t>
      </w:r>
    </w:p>
    <w:p w14:paraId="1B1824F3" w14:textId="77777777" w:rsidR="00224A10" w:rsidRPr="00224A10" w:rsidRDefault="00224A10" w:rsidP="00B349AC">
      <w:pPr>
        <w:pStyle w:val="ARCATBlank"/>
      </w:pPr>
    </w:p>
    <w:p w14:paraId="084E343B"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366685" w14:textId="77777777" w:rsidR="00A0226A" w:rsidRDefault="00A0226A" w:rsidP="00A0226A">
      <w:pPr>
        <w:pStyle w:val="ARCATNormal"/>
      </w:pPr>
    </w:p>
    <w:p w14:paraId="117C5310" w14:textId="77777777" w:rsidR="004B7FA2" w:rsidRDefault="004B7FA2" w:rsidP="004C3A99">
      <w:pPr>
        <w:pStyle w:val="ARCATBlank"/>
      </w:pPr>
    </w:p>
    <w:p w14:paraId="06D47932" w14:textId="4A89FDB0" w:rsidR="00E618E7" w:rsidRPr="000F0CFB" w:rsidRDefault="00E618E7" w:rsidP="008E59AA">
      <w:pPr>
        <w:pStyle w:val="ARCATNote"/>
      </w:pPr>
      <w:r w:rsidRPr="00A37786">
        <w:t xml:space="preserve">** NOTE TO SPECIFIER ** </w:t>
      </w:r>
      <w:r w:rsidRPr="000F0CFB">
        <w:t xml:space="preserve">This section is based on the products of Draper, Inc., </w:t>
      </w:r>
      <w:r w:rsidR="000C7257">
        <w:t>whose sales office and manufacturing facility are</w:t>
      </w:r>
      <w:r w:rsidRPr="000F0CFB">
        <w:t xml:space="preserve"> located at:</w:t>
      </w:r>
    </w:p>
    <w:p w14:paraId="203A1BB4" w14:textId="77777777" w:rsidR="00A0226A" w:rsidRDefault="00E618E7" w:rsidP="00FA6E15">
      <w:pPr>
        <w:pStyle w:val="ARCATNote"/>
      </w:pPr>
      <w:r w:rsidRPr="000F0CFB">
        <w:tab/>
        <w:t>411 S. Pearl</w:t>
      </w:r>
      <w:r w:rsidR="00A0226A">
        <w:t xml:space="preserve"> Street</w:t>
      </w:r>
    </w:p>
    <w:p w14:paraId="70458621" w14:textId="77777777" w:rsidR="00E618E7" w:rsidRPr="000F0CFB" w:rsidRDefault="00A0226A" w:rsidP="00FA6E15">
      <w:pPr>
        <w:pStyle w:val="ARCATNote"/>
      </w:pPr>
      <w:r>
        <w:tab/>
      </w:r>
      <w:r w:rsidR="00E618E7" w:rsidRPr="000F0CFB">
        <w:t xml:space="preserve">P. O. Box 425 </w:t>
      </w:r>
    </w:p>
    <w:p w14:paraId="3637939B" w14:textId="77777777" w:rsidR="00E618E7" w:rsidRPr="000F0CFB" w:rsidRDefault="00E618E7" w:rsidP="00FA6E15">
      <w:pPr>
        <w:pStyle w:val="ARCATNote"/>
      </w:pPr>
      <w:r w:rsidRPr="000F0CFB">
        <w:tab/>
        <w:t>Spiceland, IN 47385-0425</w:t>
      </w:r>
    </w:p>
    <w:p w14:paraId="0D265F47" w14:textId="77777777" w:rsidR="00E618E7" w:rsidRPr="000F0CFB" w:rsidRDefault="00E618E7" w:rsidP="00FA6E15">
      <w:pPr>
        <w:pStyle w:val="ARCATNote"/>
      </w:pPr>
      <w:r w:rsidRPr="000F0CFB">
        <w:tab/>
        <w:t>Toll Free Tel: 800-238-7999</w:t>
      </w:r>
    </w:p>
    <w:p w14:paraId="1421E297" w14:textId="77777777" w:rsidR="00E618E7" w:rsidRPr="000F0CFB" w:rsidRDefault="00E618E7" w:rsidP="00FA6E15">
      <w:pPr>
        <w:pStyle w:val="ARCATNote"/>
      </w:pPr>
      <w:r w:rsidRPr="000F0CFB">
        <w:tab/>
        <w:t>Tel: 765-987-7999</w:t>
      </w:r>
    </w:p>
    <w:p w14:paraId="72FE6C61" w14:textId="77777777" w:rsidR="00E618E7" w:rsidRPr="000F0CFB" w:rsidRDefault="00E618E7" w:rsidP="00FA6E15">
      <w:pPr>
        <w:pStyle w:val="ARCATNote"/>
      </w:pPr>
      <w:r w:rsidRPr="000F0CFB">
        <w:tab/>
        <w:t>Fax: 866-637-5611</w:t>
      </w:r>
    </w:p>
    <w:p w14:paraId="2590C7EA" w14:textId="77777777" w:rsidR="00E618E7" w:rsidRPr="000F0CFB" w:rsidRDefault="00E618E7" w:rsidP="00FA6E15">
      <w:pPr>
        <w:pStyle w:val="ARCATNote"/>
      </w:pPr>
      <w:r w:rsidRPr="000F0CFB">
        <w:tab/>
        <w:t>Email:</w:t>
      </w:r>
      <w:r w:rsidRPr="00E618E7">
        <w:t xml:space="preserve"> drapercontract@draperinc.com</w:t>
      </w:r>
    </w:p>
    <w:p w14:paraId="3E522D75"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71A6A5FC"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213AB580" w14:textId="77777777" w:rsidR="00E618E7" w:rsidRPr="00A37786" w:rsidDel="008F4698" w:rsidRDefault="00E618E7" w:rsidP="00FA6E15">
      <w:pPr>
        <w:pStyle w:val="ARCATNote"/>
      </w:pPr>
    </w:p>
    <w:p w14:paraId="6451BA34" w14:textId="0453489F"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w:t>
      </w:r>
      <w:r w:rsidR="00061A62">
        <w:rPr>
          <w:rFonts w:cs="Arial"/>
        </w:rPr>
        <w:t>®</w:t>
      </w:r>
      <w:r w:rsidRPr="008F4698">
        <w:t xml:space="preserve"> roller-operated and fixed window shades</w:t>
      </w:r>
      <w:r>
        <w:t>.</w:t>
      </w:r>
    </w:p>
    <w:p w14:paraId="2E613A67" w14:textId="77777777" w:rsidR="00E618E7" w:rsidRPr="00A37786" w:rsidRDefault="00E618E7" w:rsidP="00FA6E15">
      <w:pPr>
        <w:pStyle w:val="ARCATNote"/>
      </w:pPr>
    </w:p>
    <w:p w14:paraId="1D8FD958" w14:textId="4F4E27A2" w:rsidR="00E618E7" w:rsidRPr="00E05915" w:rsidRDefault="00E618E7" w:rsidP="00FA6E15">
      <w:pPr>
        <w:pStyle w:val="ARCATNote"/>
      </w:pPr>
      <w:r w:rsidRPr="00E05915">
        <w:t xml:space="preserve">This section can be used for specifying </w:t>
      </w:r>
      <w:r w:rsidR="00136F03">
        <w:t>Spring Roller</w:t>
      </w:r>
      <w:r w:rsidRPr="00E05915">
        <w:t xml:space="preserve"> Operated FlexShade</w:t>
      </w:r>
      <w:r w:rsidR="00061A62">
        <w:t>.</w:t>
      </w:r>
    </w:p>
    <w:p w14:paraId="3291BF30" w14:textId="77777777" w:rsidR="00E618E7" w:rsidRPr="00754EDE" w:rsidRDefault="00E618E7" w:rsidP="004C3A99">
      <w:pPr>
        <w:pStyle w:val="ARCATBlank"/>
      </w:pPr>
    </w:p>
    <w:p w14:paraId="1C607373" w14:textId="77777777" w:rsidR="00E618E7" w:rsidRDefault="00E618E7" w:rsidP="006602BF">
      <w:pPr>
        <w:pStyle w:val="ARCATPart"/>
      </w:pPr>
      <w:r>
        <w:t>GENERAL</w:t>
      </w:r>
    </w:p>
    <w:p w14:paraId="3B39C28B" w14:textId="77777777" w:rsidR="00E618E7" w:rsidRDefault="00E618E7" w:rsidP="00B349AC">
      <w:pPr>
        <w:pStyle w:val="ARCATBlank"/>
      </w:pPr>
    </w:p>
    <w:p w14:paraId="31E91814" w14:textId="77777777" w:rsidR="00E618E7" w:rsidRDefault="00E618E7" w:rsidP="00B349AC">
      <w:pPr>
        <w:pStyle w:val="ARCATArticle"/>
      </w:pPr>
      <w:r>
        <w:t>SECTION INCLUDES</w:t>
      </w:r>
    </w:p>
    <w:p w14:paraId="564D78FA" w14:textId="77777777" w:rsidR="00E618E7" w:rsidRDefault="00E618E7" w:rsidP="004C3A99">
      <w:pPr>
        <w:pStyle w:val="ARCATBlank"/>
      </w:pPr>
    </w:p>
    <w:p w14:paraId="7526F41F" w14:textId="77777777" w:rsidR="00E618E7" w:rsidRDefault="00E618E7" w:rsidP="006602BF">
      <w:pPr>
        <w:pStyle w:val="ARCATParagraph"/>
      </w:pPr>
      <w:r>
        <w:t>Manually operated, roll-up fabric interior window shades including mounting and operating hardware.</w:t>
      </w:r>
    </w:p>
    <w:p w14:paraId="72703947" w14:textId="77777777" w:rsidR="00E618E7" w:rsidRDefault="00E618E7" w:rsidP="00B349AC">
      <w:pPr>
        <w:pStyle w:val="ARCATBlank"/>
      </w:pPr>
    </w:p>
    <w:p w14:paraId="565247E9" w14:textId="77777777" w:rsidR="00E618E7" w:rsidRDefault="00E618E7" w:rsidP="00EA5DCF">
      <w:pPr>
        <w:pStyle w:val="ARCATBlank"/>
      </w:pPr>
    </w:p>
    <w:p w14:paraId="2D9D9DDF" w14:textId="77777777" w:rsidR="00E618E7" w:rsidRDefault="00E618E7" w:rsidP="00EA5DCF">
      <w:pPr>
        <w:pStyle w:val="ARCATArticle"/>
      </w:pPr>
      <w:r>
        <w:t>RELATED SECTIONS</w:t>
      </w:r>
    </w:p>
    <w:p w14:paraId="12BE40E4" w14:textId="186AB749" w:rsidR="00E618E7" w:rsidRPr="00A37786" w:rsidRDefault="00E618E7" w:rsidP="008E59AA">
      <w:pPr>
        <w:pStyle w:val="ARCATNote"/>
      </w:pPr>
      <w:r w:rsidRPr="00A37786">
        <w:t>** NOTE TO SPECIFIER **</w:t>
      </w:r>
      <w:r w:rsidR="00061A62">
        <w:t xml:space="preserve"> </w:t>
      </w:r>
      <w:r w:rsidRPr="00A37786">
        <w:t>Delete any sections below not relevant to this project; add others as required.</w:t>
      </w:r>
    </w:p>
    <w:p w14:paraId="27CC2C3E" w14:textId="77777777" w:rsidR="00E618E7" w:rsidRDefault="00E618E7" w:rsidP="004C3A99">
      <w:pPr>
        <w:pStyle w:val="ARCATBlank"/>
      </w:pPr>
    </w:p>
    <w:p w14:paraId="5ECA0FF4" w14:textId="1EEF8422" w:rsidR="00E618E7" w:rsidRPr="00D44E12" w:rsidRDefault="00E618E7" w:rsidP="006602BF">
      <w:pPr>
        <w:pStyle w:val="ARCATParagraph"/>
      </w:pPr>
      <w:r w:rsidRPr="006B2B04">
        <w:t>Section 06100</w:t>
      </w:r>
      <w:r w:rsidR="00061A62">
        <w:t xml:space="preserve"> </w:t>
      </w:r>
      <w:r w:rsidR="001624E5">
        <w:t>[06 10 00]</w:t>
      </w:r>
      <w:r w:rsidRPr="006B2B04">
        <w:t xml:space="preserve"> – Rough Carpentry</w:t>
      </w:r>
      <w:r>
        <w:t>:</w:t>
      </w:r>
      <w:r w:rsidR="00061A62">
        <w:t xml:space="preserve"> </w:t>
      </w:r>
      <w:r>
        <w:t>B</w:t>
      </w:r>
      <w:r w:rsidRPr="006B2B04">
        <w:t>l</w:t>
      </w:r>
      <w:r>
        <w:t>o</w:t>
      </w:r>
      <w:r w:rsidRPr="006B2B04">
        <w:t xml:space="preserve">cking for support of window shade </w:t>
      </w:r>
      <w:r w:rsidRPr="00D44E12">
        <w:t>hardware.</w:t>
      </w:r>
    </w:p>
    <w:p w14:paraId="08D2DDC8" w14:textId="77777777" w:rsidR="00E618E7" w:rsidRDefault="00E618E7" w:rsidP="00B349AC">
      <w:pPr>
        <w:pStyle w:val="ARCATBlank"/>
      </w:pPr>
    </w:p>
    <w:p w14:paraId="3EDBF1B5" w14:textId="77777777" w:rsidR="00E618E7" w:rsidRDefault="00E618E7" w:rsidP="00A0118A">
      <w:pPr>
        <w:pStyle w:val="ARCATBlank"/>
      </w:pPr>
    </w:p>
    <w:p w14:paraId="16D47FA1" w14:textId="77777777" w:rsidR="00E618E7" w:rsidRDefault="00E618E7" w:rsidP="00A0118A">
      <w:pPr>
        <w:pStyle w:val="ARCATArticle"/>
      </w:pPr>
      <w:r>
        <w:t>REFERENCES</w:t>
      </w:r>
    </w:p>
    <w:p w14:paraId="7130F2EA" w14:textId="301F8FFD" w:rsidR="00E618E7" w:rsidRPr="00A37786" w:rsidRDefault="00E618E7" w:rsidP="008E59AA">
      <w:pPr>
        <w:pStyle w:val="ARCATNote"/>
      </w:pPr>
      <w:r w:rsidRPr="00A37786">
        <w:t>** NOTE TO SPECIFIER **</w:t>
      </w:r>
      <w:r w:rsidR="00061A62">
        <w:t xml:space="preserve"> </w:t>
      </w:r>
      <w:r w:rsidRPr="00A37786">
        <w:t>Delete references from the list below that are not actually required by the text of the edited section.</w:t>
      </w:r>
    </w:p>
    <w:p w14:paraId="7DE3FA62" w14:textId="77777777" w:rsidR="00E618E7" w:rsidRDefault="00E618E7" w:rsidP="004C3A99">
      <w:pPr>
        <w:pStyle w:val="ARCATBlank"/>
      </w:pPr>
    </w:p>
    <w:p w14:paraId="2E0979B7" w14:textId="77777777" w:rsidR="00E618E7" w:rsidRPr="004E6679" w:rsidRDefault="00E618E7" w:rsidP="00B349AC">
      <w:pPr>
        <w:pStyle w:val="ARCATParagraph"/>
      </w:pPr>
      <w:r w:rsidRPr="004E6679">
        <w:t>NFPA 701-99 - Fire Tests for Flame-Resistant Textiles and Films.</w:t>
      </w:r>
    </w:p>
    <w:p w14:paraId="3C8F1B8D" w14:textId="77777777" w:rsidR="00E618E7" w:rsidRDefault="00E618E7" w:rsidP="00B349AC">
      <w:pPr>
        <w:pStyle w:val="ARCATBlank"/>
      </w:pPr>
    </w:p>
    <w:p w14:paraId="5920C14B" w14:textId="77777777" w:rsidR="00E618E7" w:rsidRDefault="00E618E7" w:rsidP="00EA5DCF">
      <w:pPr>
        <w:pStyle w:val="ARCATParagraph"/>
      </w:pPr>
      <w:r>
        <w:t xml:space="preserve">GREENGUARD Environmental Institute </w:t>
      </w:r>
      <w:r w:rsidR="00A0226A">
        <w:t>Gold</w:t>
      </w:r>
      <w:r>
        <w:t>.</w:t>
      </w:r>
    </w:p>
    <w:p w14:paraId="58A4489D" w14:textId="77777777" w:rsidR="00E618E7" w:rsidRDefault="00E618E7" w:rsidP="00EA5DCF">
      <w:pPr>
        <w:pStyle w:val="ARCATBlank"/>
      </w:pPr>
    </w:p>
    <w:p w14:paraId="31829E3B" w14:textId="77777777" w:rsidR="00E618E7" w:rsidRDefault="00E618E7" w:rsidP="00EA5DCF">
      <w:pPr>
        <w:pStyle w:val="ARCATParagraph"/>
      </w:pPr>
      <w:r>
        <w:t>US Green Building Council.</w:t>
      </w:r>
    </w:p>
    <w:p w14:paraId="7AFD0630" w14:textId="77777777" w:rsidR="00E618E7" w:rsidRDefault="00E618E7" w:rsidP="00EA5DCF">
      <w:pPr>
        <w:pStyle w:val="ARCATBlank"/>
      </w:pPr>
    </w:p>
    <w:p w14:paraId="57E34796" w14:textId="02CBBBC1" w:rsidR="001624E5" w:rsidRDefault="00002BC3" w:rsidP="00F3222C">
      <w:pPr>
        <w:pStyle w:val="ARCATParagraph"/>
      </w:pPr>
      <w:r>
        <w:t>ANSI/WCMA A100.1-2022. This product does not use looped cords or chains and meets all current standards mandated by the Consumer Product Safety Commission</w:t>
      </w:r>
      <w:r w:rsidR="008E207B">
        <w:t>. If s</w:t>
      </w:r>
      <w:r w:rsidR="009B099C">
        <w:t>pecified</w:t>
      </w:r>
      <w:r w:rsidR="008E207B">
        <w:t>,</w:t>
      </w:r>
      <w:r w:rsidR="009B099C">
        <w:t xml:space="preserve"> </w:t>
      </w:r>
      <w:r w:rsidR="008E207B">
        <w:t>pull</w:t>
      </w:r>
      <w:r w:rsidR="009B099C">
        <w:t xml:space="preserve"> cord </w:t>
      </w:r>
      <w:r w:rsidR="008E207B">
        <w:t xml:space="preserve">will be </w:t>
      </w:r>
      <w:r w:rsidR="009B099C">
        <w:t xml:space="preserve">8 inches </w:t>
      </w:r>
      <w:r w:rsidR="006A46B2">
        <w:t>long</w:t>
      </w:r>
      <w:r w:rsidR="008E207B">
        <w:t xml:space="preserve"> in compliance with the standard</w:t>
      </w:r>
      <w:r w:rsidR="009B099C">
        <w:t>.</w:t>
      </w:r>
    </w:p>
    <w:p w14:paraId="453E31EA" w14:textId="77777777" w:rsidR="001624E5" w:rsidRDefault="001624E5" w:rsidP="00F3222C">
      <w:pPr>
        <w:pStyle w:val="ARCATBlank"/>
      </w:pPr>
    </w:p>
    <w:p w14:paraId="7E0DB179" w14:textId="77777777" w:rsidR="00E618E7" w:rsidRDefault="00E618E7" w:rsidP="00F3222C">
      <w:pPr>
        <w:pStyle w:val="ARCATArticle"/>
      </w:pPr>
      <w:r>
        <w:t>SUBMITTALS</w:t>
      </w:r>
    </w:p>
    <w:p w14:paraId="6E5E7C7E" w14:textId="77777777" w:rsidR="00E618E7" w:rsidRDefault="00E618E7" w:rsidP="002C5F7F">
      <w:pPr>
        <w:pStyle w:val="ARCATBlank"/>
      </w:pPr>
    </w:p>
    <w:p w14:paraId="39DAF29F" w14:textId="77777777" w:rsidR="00E618E7" w:rsidRDefault="00E618E7" w:rsidP="00A77ED7">
      <w:pPr>
        <w:pStyle w:val="ARCATParagraph"/>
      </w:pPr>
      <w:r>
        <w:t>Submit under provisions of Section 01330</w:t>
      </w:r>
      <w:r w:rsidR="00034926">
        <w:t xml:space="preserve"> [01 33 26]</w:t>
      </w:r>
      <w:r>
        <w:t xml:space="preserve"> - Submittal Procedures:</w:t>
      </w:r>
    </w:p>
    <w:p w14:paraId="1F9A998D" w14:textId="77777777" w:rsidR="00E618E7" w:rsidRDefault="00E618E7" w:rsidP="00A0118A">
      <w:pPr>
        <w:pStyle w:val="ARCATBlank"/>
      </w:pPr>
    </w:p>
    <w:p w14:paraId="09017D42" w14:textId="4B8219F3" w:rsidR="00E618E7" w:rsidRDefault="00E618E7" w:rsidP="00A0118A">
      <w:pPr>
        <w:pStyle w:val="ARCATParagraph"/>
      </w:pPr>
      <w:r>
        <w:t>Product Data:</w:t>
      </w:r>
      <w:r w:rsidR="00061A62">
        <w:t xml:space="preserve"> </w:t>
      </w:r>
      <w:r>
        <w:t>Manufacturer's data sheets on each product specified, including:</w:t>
      </w:r>
    </w:p>
    <w:p w14:paraId="192F07F3" w14:textId="77777777" w:rsidR="00E618E7" w:rsidRDefault="00E618E7" w:rsidP="008E59AA">
      <w:pPr>
        <w:pStyle w:val="ARCATSubPara"/>
      </w:pPr>
      <w:r>
        <w:t>Preparation instructions and recommendations.</w:t>
      </w:r>
    </w:p>
    <w:p w14:paraId="3C50A6E1" w14:textId="77777777" w:rsidR="00E618E7" w:rsidRDefault="00E618E7" w:rsidP="00FA6E15">
      <w:pPr>
        <w:pStyle w:val="ARCATSubPara"/>
      </w:pPr>
      <w:r>
        <w:t>Installation and maintenance instructions.</w:t>
      </w:r>
    </w:p>
    <w:p w14:paraId="7D1EE904" w14:textId="064837C4" w:rsidR="00E618E7" w:rsidRDefault="00E618E7" w:rsidP="00FA6E15">
      <w:pPr>
        <w:pStyle w:val="ARCATSubPara"/>
      </w:pPr>
      <w:r>
        <w:t>Styles, material descriptions, dimensions of individual components, profiles, features, finishes</w:t>
      </w:r>
      <w:r w:rsidR="00061A62">
        <w:t>,</w:t>
      </w:r>
      <w:r>
        <w:t xml:space="preserve"> and operating instructions.</w:t>
      </w:r>
    </w:p>
    <w:p w14:paraId="25DE3225" w14:textId="77777777" w:rsidR="00E618E7" w:rsidRDefault="00E618E7" w:rsidP="00FA6E15">
      <w:pPr>
        <w:pStyle w:val="ARCATSubPara"/>
      </w:pPr>
      <w:r>
        <w:t>Storage and handling requirements and recommendations.</w:t>
      </w:r>
    </w:p>
    <w:p w14:paraId="58367A4D" w14:textId="77777777" w:rsidR="00E618E7" w:rsidRDefault="00E618E7" w:rsidP="00FA6E15">
      <w:pPr>
        <w:pStyle w:val="ARCATSubPara"/>
      </w:pPr>
      <w:r>
        <w:t>Mounting details and installation methods.</w:t>
      </w:r>
    </w:p>
    <w:p w14:paraId="3CFEB30A" w14:textId="77777777" w:rsidR="00E618E7" w:rsidRDefault="00E618E7" w:rsidP="006602BF">
      <w:pPr>
        <w:pStyle w:val="ARCATBlank"/>
      </w:pPr>
    </w:p>
    <w:p w14:paraId="12276306" w14:textId="5BE5FF07" w:rsidR="00E618E7" w:rsidRDefault="00E618E7" w:rsidP="008E59AA">
      <w:pPr>
        <w:pStyle w:val="ARCATNote"/>
      </w:pPr>
      <w:r>
        <w:t>** NOTE TO SPECIFIER **</w:t>
      </w:r>
      <w:r w:rsidR="00061A62">
        <w:t xml:space="preserve"> </w:t>
      </w:r>
      <w:r>
        <w:t>Include the following paragraph for projects with complex requirements for window treatment.</w:t>
      </w:r>
      <w:r w:rsidR="00061A62">
        <w:t xml:space="preserve"> </w:t>
      </w:r>
      <w:r>
        <w:t>Delete if not required.</w:t>
      </w:r>
    </w:p>
    <w:p w14:paraId="0C0E8F3C" w14:textId="1B8FFB8C" w:rsidR="00E618E7" w:rsidRDefault="00E618E7" w:rsidP="004C3A99">
      <w:pPr>
        <w:pStyle w:val="ARCATParagraph"/>
      </w:pPr>
      <w:r w:rsidRPr="004E6679">
        <w:t>Shop Drawings:</w:t>
      </w:r>
      <w:r w:rsidR="00061A62">
        <w:t xml:space="preserve"> </w:t>
      </w:r>
      <w:r w:rsidRPr="004E6679">
        <w:t>Plans, elevations, sections, product details, installation details, operational clearances, and relationship to adjacent work.</w:t>
      </w:r>
    </w:p>
    <w:p w14:paraId="2599B12A" w14:textId="77777777" w:rsidR="00E618E7" w:rsidRDefault="00E618E7" w:rsidP="006602BF">
      <w:pPr>
        <w:pStyle w:val="ARCATBlank"/>
      </w:pPr>
    </w:p>
    <w:p w14:paraId="142E4CDC" w14:textId="7DB1FD2D" w:rsidR="00E618E7" w:rsidRPr="00394644" w:rsidRDefault="00E618E7" w:rsidP="008E59AA">
      <w:pPr>
        <w:pStyle w:val="ARCATNote"/>
      </w:pPr>
      <w:r w:rsidRPr="00394644">
        <w:t>** NOTE TO SPECIFIER **</w:t>
      </w:r>
      <w:r w:rsidR="00061A62">
        <w:t xml:space="preserve"> </w:t>
      </w:r>
      <w:r w:rsidRPr="00394644">
        <w:t>Delete the following paragraph if LEED is not applicable.</w:t>
      </w:r>
    </w:p>
    <w:p w14:paraId="4F475B07" w14:textId="23C07EDE" w:rsidR="00E618E7" w:rsidRPr="00366F41" w:rsidRDefault="00E618E7" w:rsidP="004C3A99">
      <w:pPr>
        <w:pStyle w:val="ARCATParagraph"/>
      </w:pPr>
      <w:r w:rsidRPr="00366F41">
        <w:t>LEED Submittals:</w:t>
      </w:r>
      <w:r w:rsidR="00061A62">
        <w:t xml:space="preserve"> </w:t>
      </w:r>
      <w:r w:rsidRPr="00366F41">
        <w:t>Provide documentation of how the requirements of Credit will be met</w:t>
      </w:r>
      <w:r>
        <w:t>.</w:t>
      </w:r>
    </w:p>
    <w:p w14:paraId="7F7C03D7" w14:textId="77777777" w:rsidR="00E618E7" w:rsidRPr="004E6679" w:rsidRDefault="00E618E7" w:rsidP="006602BF">
      <w:pPr>
        <w:pStyle w:val="ARCATBlank"/>
      </w:pPr>
    </w:p>
    <w:p w14:paraId="53AC4950" w14:textId="2F27C454" w:rsidR="00E618E7" w:rsidRPr="004E6679" w:rsidRDefault="00E618E7" w:rsidP="00B349AC">
      <w:pPr>
        <w:pStyle w:val="ARCATParagraph"/>
      </w:pPr>
      <w:r w:rsidRPr="004E6679">
        <w:t>Window Treatment Schedule:</w:t>
      </w:r>
      <w:r w:rsidR="00061A62">
        <w:t xml:space="preserve"> </w:t>
      </w:r>
      <w:r w:rsidRPr="004E6679">
        <w:t>For all roller shades.</w:t>
      </w:r>
      <w:r w:rsidR="00061A62">
        <w:t xml:space="preserve"> </w:t>
      </w:r>
      <w:r w:rsidRPr="004E6679">
        <w:t>Use same room designations as indicated on the Drawings</w:t>
      </w:r>
      <w:r>
        <w:t>,</w:t>
      </w:r>
      <w:r w:rsidRPr="001925B0">
        <w:t xml:space="preserve"> </w:t>
      </w:r>
      <w:r>
        <w:t>field verified window dimensions, quantities, type of shade, fabric, and color,</w:t>
      </w:r>
      <w:r w:rsidRPr="004E6679">
        <w:t xml:space="preserve"> and include opening sizes and key to typical mounting details.</w:t>
      </w:r>
    </w:p>
    <w:p w14:paraId="138565CC" w14:textId="77777777" w:rsidR="00E618E7" w:rsidRDefault="00E618E7" w:rsidP="00B349AC">
      <w:pPr>
        <w:pStyle w:val="ARCATBlank"/>
      </w:pPr>
    </w:p>
    <w:p w14:paraId="7F9EED84" w14:textId="399E3147" w:rsidR="00E618E7" w:rsidRDefault="00E618E7" w:rsidP="008E59AA">
      <w:pPr>
        <w:pStyle w:val="ARCATNote"/>
      </w:pPr>
      <w:r>
        <w:t>** NOTE TO SPECIFIER **</w:t>
      </w:r>
      <w:r w:rsidR="00061A62">
        <w:t xml:space="preserve"> </w:t>
      </w:r>
      <w:r>
        <w:t>Delete Selection Samples paragraph if colors and shade fabrics have already been selected.</w:t>
      </w:r>
    </w:p>
    <w:p w14:paraId="0F0AD9D1" w14:textId="02C89B1E" w:rsidR="00E618E7" w:rsidRDefault="00E618E7" w:rsidP="004C3A99">
      <w:pPr>
        <w:pStyle w:val="ARCATParagraph"/>
      </w:pPr>
      <w:r>
        <w:t>Selection Samples:</w:t>
      </w:r>
      <w:r w:rsidR="00061A62">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2E52D9F4" w14:textId="77777777" w:rsidR="00E618E7" w:rsidRDefault="00E618E7" w:rsidP="006602BF">
      <w:pPr>
        <w:pStyle w:val="ARCATBlank"/>
      </w:pPr>
    </w:p>
    <w:p w14:paraId="3B8033DE" w14:textId="421A141B" w:rsidR="00E618E7" w:rsidRDefault="00E618E7" w:rsidP="00B349AC">
      <w:pPr>
        <w:pStyle w:val="ARCATParagraph"/>
      </w:pPr>
      <w:r>
        <w:t>Verification Samples:</w:t>
      </w:r>
      <w:r w:rsidR="00061A62">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061A62">
        <w:t xml:space="preserve"> </w:t>
      </w:r>
      <w:r>
        <w:t>Shade fabric sample and aluminum finish sample as selected,</w:t>
      </w:r>
      <w:r w:rsidRPr="002D4835">
        <w:t xml:space="preserve"> </w:t>
      </w:r>
      <w:r>
        <w:t>representing actual product, color, and patterns.</w:t>
      </w:r>
      <w:r w:rsidR="00061A62">
        <w:t xml:space="preserve"> </w:t>
      </w:r>
      <w:r>
        <w:t>Mark face of material to indicate interior faces.</w:t>
      </w:r>
    </w:p>
    <w:p w14:paraId="40529767" w14:textId="77777777" w:rsidR="00E618E7" w:rsidRDefault="00E618E7" w:rsidP="00B349AC">
      <w:pPr>
        <w:pStyle w:val="ARCATBlank"/>
      </w:pPr>
    </w:p>
    <w:p w14:paraId="3B871665" w14:textId="029098FE" w:rsidR="00E618E7" w:rsidRDefault="00E618E7" w:rsidP="00B349AC">
      <w:pPr>
        <w:pStyle w:val="ARCATParagraph"/>
      </w:pPr>
      <w:r>
        <w:t>Maintenance Data:</w:t>
      </w:r>
      <w:r w:rsidR="00061A62">
        <w:t xml:space="preserve"> </w:t>
      </w:r>
      <w:r>
        <w:t>Methods for maintaining roller shades, precautions regarding cleaning materials and methods, instructions for operating hardware and controls.</w:t>
      </w:r>
    </w:p>
    <w:p w14:paraId="48730193" w14:textId="77777777" w:rsidR="00E618E7" w:rsidRDefault="00E618E7" w:rsidP="00EA5DCF">
      <w:pPr>
        <w:pStyle w:val="ARCATBlank"/>
      </w:pPr>
    </w:p>
    <w:p w14:paraId="7F1038EB" w14:textId="77777777" w:rsidR="00E618E7" w:rsidRDefault="00E618E7" w:rsidP="00EA5DCF">
      <w:pPr>
        <w:pStyle w:val="ARCATParagraph"/>
      </w:pPr>
      <w:r>
        <w:t>Manufacturer's Certificates: Certify products meet or exceed specified requirements.</w:t>
      </w:r>
    </w:p>
    <w:p w14:paraId="2C648B61" w14:textId="77777777" w:rsidR="00E618E7" w:rsidRDefault="00E618E7" w:rsidP="00EA5DCF">
      <w:pPr>
        <w:pStyle w:val="ARCATBlank"/>
      </w:pPr>
    </w:p>
    <w:p w14:paraId="2843D365" w14:textId="77777777" w:rsidR="00E618E7" w:rsidRDefault="00E618E7" w:rsidP="00EA5DCF">
      <w:pPr>
        <w:pStyle w:val="ARCATArticle"/>
      </w:pPr>
      <w:r>
        <w:t>QUALITY ASSURANCE</w:t>
      </w:r>
    </w:p>
    <w:p w14:paraId="4D118449" w14:textId="77777777" w:rsidR="00E618E7" w:rsidRDefault="00E618E7" w:rsidP="00F3222C">
      <w:pPr>
        <w:pStyle w:val="ARCATBlank"/>
      </w:pPr>
    </w:p>
    <w:p w14:paraId="340CC002" w14:textId="57C95EA8" w:rsidR="00E618E7" w:rsidRDefault="00E618E7" w:rsidP="00F3222C">
      <w:pPr>
        <w:pStyle w:val="ARCATParagraph"/>
      </w:pPr>
      <w:r>
        <w:t xml:space="preserve">Manufacturer Qualifications: Obtain roller shades through one source from a single manufacturer with a minimum of twenty </w:t>
      </w:r>
      <w:r w:rsidR="00061A62">
        <w:t>years’ experience</w:t>
      </w:r>
      <w:r>
        <w:t xml:space="preserve"> in manufacturing products comparable to those specified in this section.</w:t>
      </w:r>
    </w:p>
    <w:p w14:paraId="682EDE3F" w14:textId="77777777" w:rsidR="00E618E7" w:rsidRDefault="00E618E7" w:rsidP="00F3222C">
      <w:pPr>
        <w:pStyle w:val="ARCATBlank"/>
      </w:pPr>
    </w:p>
    <w:p w14:paraId="691108B3"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4D87B7DB" w14:textId="77777777" w:rsidR="00E618E7" w:rsidRDefault="00E618E7" w:rsidP="00A77ED7">
      <w:pPr>
        <w:pStyle w:val="ARCATBlank"/>
      </w:pPr>
    </w:p>
    <w:p w14:paraId="6AA53DEC" w14:textId="52C4121C" w:rsidR="00E618E7" w:rsidRDefault="00E618E7" w:rsidP="008E59AA">
      <w:pPr>
        <w:pStyle w:val="ARCATNote"/>
      </w:pPr>
      <w:r w:rsidRPr="00A37786">
        <w:t>** NOTE TO SPECIFIER **</w:t>
      </w:r>
      <w:r w:rsidR="00061A62">
        <w:t xml:space="preserve"> </w:t>
      </w:r>
      <w:r w:rsidRPr="00A37786">
        <w:t>Include a mock-up if the project size and/or quality warrant taking such a precaution.</w:t>
      </w:r>
      <w:r w:rsidR="00061A62">
        <w:t xml:space="preserve"> </w:t>
      </w:r>
      <w:r w:rsidRPr="00A37786">
        <w:t>The following is one example of how a mock-up on a large project might be specified.</w:t>
      </w:r>
      <w:r w:rsidR="00061A62">
        <w:t xml:space="preserve"> </w:t>
      </w:r>
      <w:r w:rsidRPr="00A37786">
        <w:t>When deciding on the extent of the mock-up, consider all the major different types of work on the project.</w:t>
      </w:r>
    </w:p>
    <w:p w14:paraId="6045801E" w14:textId="258A9AA4" w:rsidR="00E618E7" w:rsidRPr="004E6679" w:rsidRDefault="00E618E7" w:rsidP="004C3A99">
      <w:pPr>
        <w:pStyle w:val="ARCATParagraph"/>
      </w:pPr>
      <w:r w:rsidRPr="004E6679">
        <w:t>Mock-Up:</w:t>
      </w:r>
      <w:r w:rsidR="00061A62">
        <w:t xml:space="preserve"> </w:t>
      </w:r>
      <w:r w:rsidRPr="004E6679">
        <w:t xml:space="preserve">Provide a mock-up of one of each </w:t>
      </w:r>
      <w:r w:rsidR="00061A62" w:rsidRPr="004E6679">
        <w:t>type of</w:t>
      </w:r>
      <w:r w:rsidRPr="004E6679">
        <w:t xml:space="preserve"> roller shade assembly specified for evaluation of mounting, appearance and accessories.</w:t>
      </w:r>
    </w:p>
    <w:p w14:paraId="6550E2A0" w14:textId="77777777" w:rsidR="00E618E7" w:rsidRDefault="00E618E7" w:rsidP="008E59AA">
      <w:pPr>
        <w:pStyle w:val="ARCATSubPara"/>
      </w:pPr>
      <w:r>
        <w:t>Locate mock-up in window(s) designated by Architect.</w:t>
      </w:r>
    </w:p>
    <w:p w14:paraId="6B130B42" w14:textId="77777777" w:rsidR="00E618E7" w:rsidRDefault="00E618E7" w:rsidP="00FA6E15">
      <w:pPr>
        <w:pStyle w:val="ARCATSubPara"/>
      </w:pPr>
      <w:r>
        <w:t>Do not proceed with remaining work until mock-up is accepted by Architect.</w:t>
      </w:r>
    </w:p>
    <w:p w14:paraId="54A3DBD6" w14:textId="77777777" w:rsidR="00E618E7" w:rsidRPr="00A37786" w:rsidRDefault="00E618E7" w:rsidP="00B349AC">
      <w:pPr>
        <w:pStyle w:val="ARCATBlank"/>
      </w:pPr>
    </w:p>
    <w:p w14:paraId="2D357A22" w14:textId="77777777" w:rsidR="00E618E7" w:rsidRDefault="00E618E7" w:rsidP="00B349AC">
      <w:pPr>
        <w:pStyle w:val="ARCATArticle"/>
      </w:pPr>
      <w:r>
        <w:t>DELIVERY, STORAGE, AND HANDLING</w:t>
      </w:r>
    </w:p>
    <w:p w14:paraId="779B3893" w14:textId="77777777" w:rsidR="00E618E7" w:rsidRDefault="00E618E7" w:rsidP="00EA5DCF">
      <w:pPr>
        <w:pStyle w:val="ARCATBlank"/>
      </w:pPr>
    </w:p>
    <w:p w14:paraId="18D65185"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7102275E" w14:textId="77777777" w:rsidR="00E618E7" w:rsidRDefault="00E618E7" w:rsidP="00EA5DCF">
      <w:pPr>
        <w:pStyle w:val="ARCATBlank"/>
      </w:pPr>
    </w:p>
    <w:p w14:paraId="7AAD28FF" w14:textId="77777777" w:rsidR="00E618E7" w:rsidRDefault="00E618E7" w:rsidP="00EA5DCF">
      <w:pPr>
        <w:pStyle w:val="ARCATParagraph"/>
      </w:pPr>
      <w:r>
        <w:t>Deliver products in manufacturer's original, unopened, undamaged containers with labels intact.</w:t>
      </w:r>
    </w:p>
    <w:p w14:paraId="600AB58C" w14:textId="77777777" w:rsidR="00E618E7" w:rsidRDefault="00E618E7" w:rsidP="00E618E7"/>
    <w:p w14:paraId="15E39FE4" w14:textId="77777777" w:rsidR="00E618E7" w:rsidRDefault="00E618E7" w:rsidP="004C3A99">
      <w:pPr>
        <w:pStyle w:val="ARCATParagraph"/>
      </w:pPr>
      <w:r>
        <w:t>Label containers and shades according to Window Shade Schedule.</w:t>
      </w:r>
    </w:p>
    <w:p w14:paraId="5879B41C" w14:textId="77777777" w:rsidR="00E618E7" w:rsidRDefault="00E618E7" w:rsidP="006602BF">
      <w:pPr>
        <w:pStyle w:val="ARCATBlank"/>
      </w:pPr>
    </w:p>
    <w:p w14:paraId="4FFF7E8C" w14:textId="77777777" w:rsidR="00E618E7" w:rsidRDefault="00E618E7" w:rsidP="00B349AC">
      <w:pPr>
        <w:pStyle w:val="ARCATParagraph"/>
      </w:pPr>
      <w:r>
        <w:t>Store products in manufacturer's unopened packaging until ready for installation.</w:t>
      </w:r>
    </w:p>
    <w:p w14:paraId="17A69BAD" w14:textId="77777777" w:rsidR="00E618E7" w:rsidRDefault="00E618E7" w:rsidP="00B349AC">
      <w:pPr>
        <w:pStyle w:val="ARCATBlank"/>
      </w:pPr>
    </w:p>
    <w:p w14:paraId="6DAEF504" w14:textId="77777777" w:rsidR="00E618E7" w:rsidRDefault="00E618E7" w:rsidP="00B349AC">
      <w:pPr>
        <w:pStyle w:val="ARCATArticle"/>
      </w:pPr>
      <w:r>
        <w:t>SEQUENCING</w:t>
      </w:r>
    </w:p>
    <w:p w14:paraId="6BFA8AFE" w14:textId="77777777" w:rsidR="00E618E7" w:rsidRDefault="00E618E7" w:rsidP="00EA5DCF">
      <w:pPr>
        <w:pStyle w:val="ARCATBlank"/>
      </w:pPr>
    </w:p>
    <w:p w14:paraId="05B32BE3"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45A74F73" w14:textId="77777777" w:rsidR="00E618E7" w:rsidRDefault="00E618E7" w:rsidP="00EA5DCF">
      <w:pPr>
        <w:pStyle w:val="ARCATBlank"/>
      </w:pPr>
    </w:p>
    <w:p w14:paraId="3E9FBA28" w14:textId="77777777" w:rsidR="00E618E7" w:rsidRDefault="00E618E7" w:rsidP="00EA5DCF">
      <w:pPr>
        <w:pStyle w:val="ARCATParagraph"/>
      </w:pPr>
      <w:r>
        <w:t>Ensure that products of this section are supplied to affected trades in time to prevent interruption of construction progress.</w:t>
      </w:r>
    </w:p>
    <w:p w14:paraId="10B56009" w14:textId="77777777" w:rsidR="00E618E7" w:rsidRDefault="00E618E7" w:rsidP="00F3222C">
      <w:pPr>
        <w:pStyle w:val="ARCATBlank"/>
      </w:pPr>
    </w:p>
    <w:p w14:paraId="1931E209" w14:textId="77777777" w:rsidR="00E618E7" w:rsidRDefault="00E618E7" w:rsidP="00F3222C">
      <w:pPr>
        <w:pStyle w:val="ARCATArticle"/>
      </w:pPr>
      <w:r>
        <w:t>PROJECT CONDITIONS</w:t>
      </w:r>
    </w:p>
    <w:p w14:paraId="29B91F8E" w14:textId="77777777" w:rsidR="00E618E7" w:rsidRDefault="00E618E7" w:rsidP="00F3222C">
      <w:pPr>
        <w:pStyle w:val="ARCATBlank"/>
      </w:pPr>
    </w:p>
    <w:p w14:paraId="3DFC4B79" w14:textId="77777777" w:rsidR="00E618E7" w:rsidRDefault="00E618E7" w:rsidP="002C5F7F">
      <w:pPr>
        <w:pStyle w:val="ARCATParagraph"/>
      </w:pPr>
      <w:r>
        <w:t xml:space="preserve">Install roller shades after </w:t>
      </w:r>
      <w:proofErr w:type="gramStart"/>
      <w:r>
        <w:t>finish</w:t>
      </w:r>
      <w:proofErr w:type="gramEnd"/>
      <w:r>
        <w:t xml:space="preserve"> work and ambient temperature, humidity and ventilation conditions are maintained at levels recommended for project upon completion.</w:t>
      </w:r>
    </w:p>
    <w:p w14:paraId="12E84657" w14:textId="77777777" w:rsidR="00E618E7" w:rsidRDefault="00E618E7" w:rsidP="00A77ED7">
      <w:pPr>
        <w:pStyle w:val="ARCATBlank"/>
      </w:pPr>
    </w:p>
    <w:p w14:paraId="73DF21DD" w14:textId="77777777" w:rsidR="00E618E7" w:rsidRDefault="00E618E7" w:rsidP="00A0118A">
      <w:pPr>
        <w:pStyle w:val="ARCATArticle"/>
      </w:pPr>
      <w:r>
        <w:t>WARRANTY</w:t>
      </w:r>
    </w:p>
    <w:p w14:paraId="52230635" w14:textId="77777777" w:rsidR="00E618E7" w:rsidRDefault="00E618E7" w:rsidP="00A0118A">
      <w:pPr>
        <w:pStyle w:val="ARCATBlank"/>
      </w:pPr>
    </w:p>
    <w:p w14:paraId="24B200E3" w14:textId="488C8033" w:rsidR="00E618E7" w:rsidRDefault="00E618E7" w:rsidP="00A0118A">
      <w:pPr>
        <w:pStyle w:val="ARCATParagraph"/>
      </w:pPr>
      <w:r w:rsidRPr="00752E70">
        <w:t>Hardware and Shade Fabric</w:t>
      </w:r>
      <w:r>
        <w:t>:</w:t>
      </w:r>
      <w:r w:rsidR="00061A62">
        <w:t xml:space="preserve"> </w:t>
      </w:r>
      <w:r w:rsidRPr="00752E70">
        <w:t xml:space="preserve">Draper standard </w:t>
      </w:r>
      <w:r w:rsidR="00061A62" w:rsidRPr="00752E70">
        <w:t>twenty-five-year</w:t>
      </w:r>
      <w:r w:rsidRPr="00752E70">
        <w:t xml:space="preserve"> limited warranty</w:t>
      </w:r>
      <w:r>
        <w:t>.</w:t>
      </w:r>
    </w:p>
    <w:p w14:paraId="5BD8D1F0" w14:textId="77777777" w:rsidR="00E618E7" w:rsidRPr="00754EDE" w:rsidRDefault="00E618E7" w:rsidP="00A0118A">
      <w:pPr>
        <w:pStyle w:val="ARCATBlank"/>
      </w:pPr>
    </w:p>
    <w:p w14:paraId="27FADD59" w14:textId="77777777" w:rsidR="00E618E7" w:rsidRDefault="00E618E7" w:rsidP="00B349AC">
      <w:pPr>
        <w:pStyle w:val="ARCATBlank"/>
      </w:pPr>
    </w:p>
    <w:p w14:paraId="5E0A6E28" w14:textId="77777777" w:rsidR="00E618E7" w:rsidRDefault="00E618E7" w:rsidP="00B349AC">
      <w:pPr>
        <w:pStyle w:val="ARCATPart"/>
      </w:pPr>
      <w:r>
        <w:t>PRODUCTS</w:t>
      </w:r>
    </w:p>
    <w:p w14:paraId="5130D1AB" w14:textId="77777777" w:rsidR="00E618E7" w:rsidRDefault="00E618E7" w:rsidP="00B349AC">
      <w:pPr>
        <w:pStyle w:val="ARCATBlank"/>
      </w:pPr>
    </w:p>
    <w:p w14:paraId="58E85E7E" w14:textId="77777777" w:rsidR="00E618E7" w:rsidRDefault="00E618E7" w:rsidP="00EA5DCF">
      <w:pPr>
        <w:pStyle w:val="ARCATArticle"/>
      </w:pPr>
      <w:r>
        <w:t>MANUFACTURERS</w:t>
      </w:r>
    </w:p>
    <w:p w14:paraId="657DEBA7" w14:textId="77777777" w:rsidR="00E618E7" w:rsidRDefault="00E618E7" w:rsidP="00EA5DCF">
      <w:pPr>
        <w:pStyle w:val="ARCATBlank"/>
      </w:pPr>
    </w:p>
    <w:p w14:paraId="2AC64461" w14:textId="25FDF15E" w:rsidR="00E618E7" w:rsidRDefault="000C7257" w:rsidP="00EA5DCF">
      <w:pPr>
        <w:pStyle w:val="ARCATParagraph"/>
      </w:pPr>
      <w:r w:rsidRPr="000C7257">
        <w:t>Acceptable Manufacturer: Draper, Inc. Sales offices and manufacturing facility located at:</w:t>
      </w:r>
      <w:r w:rsidR="00E618E7" w:rsidRPr="000F0CFB">
        <w:t xml:space="preserve"> 411 S. Pearl P. O. Box 425; Spiceland, IN</w:t>
      </w:r>
      <w:r w:rsidR="00061A62">
        <w:t xml:space="preserve"> </w:t>
      </w:r>
      <w:r w:rsidR="00E618E7" w:rsidRPr="000F0CFB">
        <w:t>47385-0425.</w:t>
      </w:r>
      <w:r w:rsidR="00061A62">
        <w:t xml:space="preserve"> </w:t>
      </w:r>
      <w:r w:rsidR="00E618E7" w:rsidRPr="000F0CFB">
        <w:t>ASD.</w:t>
      </w:r>
      <w:r w:rsidR="00061A62">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133A077F" w14:textId="77777777" w:rsidR="00E618E7" w:rsidRDefault="00E618E7" w:rsidP="00EA5DCF">
      <w:pPr>
        <w:pStyle w:val="ARCATBlank"/>
      </w:pPr>
    </w:p>
    <w:p w14:paraId="343E46D7" w14:textId="69F4BC2F" w:rsidR="00E618E7" w:rsidRPr="00A37786" w:rsidRDefault="00E618E7" w:rsidP="008E59AA">
      <w:pPr>
        <w:pStyle w:val="ARCATNote"/>
      </w:pPr>
      <w:r w:rsidRPr="00A37786">
        <w:t>** NOTE TO SPECIFIER **</w:t>
      </w:r>
      <w:r w:rsidR="00061A62">
        <w:t xml:space="preserve"> </w:t>
      </w:r>
      <w:r w:rsidRPr="00A37786">
        <w:t xml:space="preserve">Delete one of the following two </w:t>
      </w:r>
      <w:r w:rsidR="00061A62" w:rsidRPr="00A37786">
        <w:t>paragraphs:</w:t>
      </w:r>
      <w:r w:rsidRPr="00A37786">
        <w:t xml:space="preserve"> coordinate with requirements of Division 1 section on product options and substitutions.</w:t>
      </w:r>
    </w:p>
    <w:p w14:paraId="54306651" w14:textId="1835F569" w:rsidR="00E618E7" w:rsidRDefault="00E618E7" w:rsidP="004C3A99">
      <w:pPr>
        <w:pStyle w:val="ARCATParagraph"/>
      </w:pPr>
      <w:r>
        <w:t>Substitutions:</w:t>
      </w:r>
      <w:r w:rsidR="00061A62">
        <w:t xml:space="preserve"> </w:t>
      </w:r>
      <w:r>
        <w:t>Not permitted.</w:t>
      </w:r>
    </w:p>
    <w:p w14:paraId="5FD224D0" w14:textId="77777777" w:rsidR="00E618E7" w:rsidRDefault="00E618E7" w:rsidP="006602BF">
      <w:pPr>
        <w:pStyle w:val="ARCATBlank"/>
      </w:pPr>
    </w:p>
    <w:p w14:paraId="1BDB3547" w14:textId="77777777" w:rsidR="00E618E7" w:rsidRDefault="00E618E7" w:rsidP="00B349AC">
      <w:pPr>
        <w:pStyle w:val="ARCATParagraph"/>
      </w:pPr>
      <w:r>
        <w:t>Requests for substitutions will be considered in accordance with provisions of Section 01600.</w:t>
      </w:r>
    </w:p>
    <w:p w14:paraId="4397A5FB" w14:textId="77777777" w:rsidR="00E618E7" w:rsidRDefault="00E618E7" w:rsidP="00B349AC">
      <w:pPr>
        <w:pStyle w:val="ARCATBlank"/>
      </w:pPr>
    </w:p>
    <w:p w14:paraId="2BC76913" w14:textId="544A863B" w:rsidR="00E618E7" w:rsidRPr="00E05915" w:rsidRDefault="00E618E7" w:rsidP="008E59AA">
      <w:pPr>
        <w:pStyle w:val="ARCATNote"/>
      </w:pPr>
      <w:r w:rsidRPr="00A37786">
        <w:t>** NOTE TO SPECIFIER **</w:t>
      </w:r>
      <w:r w:rsidR="00061A62">
        <w:t xml:space="preserve"> </w:t>
      </w:r>
      <w:r w:rsidRPr="00A37786">
        <w:t xml:space="preserve">Select the shades required from the following paragraphs. </w:t>
      </w:r>
      <w:r w:rsidRPr="00E05915">
        <w:t>For each Draper window shade there are options for size, fabric,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C16BE0B" w14:textId="77777777" w:rsidR="00E618E7" w:rsidRPr="00E05915" w:rsidRDefault="00E618E7" w:rsidP="008E59AA">
      <w:pPr>
        <w:pStyle w:val="ARCATNote"/>
      </w:pPr>
    </w:p>
    <w:p w14:paraId="2F85720E" w14:textId="77777777"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MANUALLY OPERATED WINDOW SHADES</w:t>
      </w:r>
    </w:p>
    <w:p w14:paraId="2D75568F" w14:textId="77777777" w:rsidR="00E618E7" w:rsidRDefault="00E618E7" w:rsidP="006602BF">
      <w:pPr>
        <w:pStyle w:val="ARCATBlank"/>
      </w:pPr>
    </w:p>
    <w:p w14:paraId="09866CC4" w14:textId="3989ED1A" w:rsidR="00E618E7" w:rsidRDefault="00B20447" w:rsidP="004C3A99">
      <w:pPr>
        <w:pStyle w:val="ARCATParagraph"/>
      </w:pPr>
      <w:r>
        <w:t xml:space="preserve">Manually Operated Window Shades with Independent Control: Manually operated, vertical roll-up, fabric window shade with components necessary for complete installation; </w:t>
      </w:r>
      <w:r w:rsidR="00136F03">
        <w:t>Spring Roller</w:t>
      </w:r>
      <w:r>
        <w:t>-operated Shade as manufactured by Draper, Inc</w:t>
      </w:r>
      <w:r w:rsidR="00E618E7">
        <w:t>.</w:t>
      </w:r>
      <w:r w:rsidR="00E618E7" w:rsidRPr="00702091">
        <w:t xml:space="preserve"> </w:t>
      </w:r>
    </w:p>
    <w:p w14:paraId="5DB33C46" w14:textId="77777777" w:rsidR="008E207B" w:rsidRDefault="00E618E7" w:rsidP="008E207B">
      <w:pPr>
        <w:pStyle w:val="ARCATSubPara"/>
      </w:pPr>
      <w:r>
        <w:t xml:space="preserve">Operation: </w:t>
      </w:r>
      <w:r w:rsidR="00136F03">
        <w:t xml:space="preserve">Spring roller operating mechanism with metal roller containing heavy duty spring with positive locking mechanism permitting shade to be stopped at each half turn of roller. Provide cord clasp and braided cotton cord attached to bottom shade slat. Spring </w:t>
      </w:r>
      <w:proofErr w:type="gramStart"/>
      <w:r w:rsidR="00136F03">
        <w:t>sized</w:t>
      </w:r>
      <w:proofErr w:type="gramEnd"/>
      <w:r w:rsidR="00136F03">
        <w:t xml:space="preserve"> by manufacturer to accommodate shade size. Provide roller idler assembly of molded nylon and zinc-plated steel pin</w:t>
      </w:r>
      <w:r>
        <w:t>.</w:t>
      </w:r>
    </w:p>
    <w:p w14:paraId="401C2ECF" w14:textId="44E45E96" w:rsidR="008E207B" w:rsidRPr="00E634FD" w:rsidRDefault="008E207B" w:rsidP="008E207B">
      <w:pPr>
        <w:pStyle w:val="ARCATNote"/>
      </w:pPr>
      <w:r w:rsidRPr="00E634FD">
        <w:t xml:space="preserve">** NOTE TO SPECIFIER ** Select the </w:t>
      </w:r>
      <w:r>
        <w:t>method of operation</w:t>
      </w:r>
      <w:r w:rsidRPr="00E634FD">
        <w:t xml:space="preserve"> from the following options, delete those not applicable.</w:t>
      </w:r>
    </w:p>
    <w:p w14:paraId="143C8BD3" w14:textId="069D2A77" w:rsidR="008E207B" w:rsidRPr="00E634FD" w:rsidRDefault="008E207B" w:rsidP="008E207B">
      <w:pPr>
        <w:pStyle w:val="ARCATSubPara"/>
      </w:pPr>
      <w:r>
        <w:t>Method of Operation</w:t>
      </w:r>
      <w:r w:rsidRPr="00E634FD">
        <w:t>:</w:t>
      </w:r>
    </w:p>
    <w:p w14:paraId="71CCE236" w14:textId="546A6E0D" w:rsidR="008E207B" w:rsidRPr="00E634FD" w:rsidRDefault="008E207B" w:rsidP="008E207B">
      <w:pPr>
        <w:pStyle w:val="ARCATSubSub1"/>
      </w:pPr>
      <w:r>
        <w:t>Pull Ring attached to bottom shade slat</w:t>
      </w:r>
      <w:r w:rsidRPr="00E634FD">
        <w:t>.</w:t>
      </w:r>
    </w:p>
    <w:p w14:paraId="5C0F132C" w14:textId="5CEE86A5" w:rsidR="008E207B" w:rsidRPr="00E634FD" w:rsidRDefault="008E207B" w:rsidP="008E207B">
      <w:pPr>
        <w:pStyle w:val="ARCATSubSub1"/>
      </w:pPr>
      <w:r>
        <w:t>Braided Cotton Pull Cord attached to Bottom Slat, with Cord Clasp. Pull Cord will be 8 inches in length to comply with ANSI/WCMA A100.1-2022</w:t>
      </w:r>
      <w:r w:rsidRPr="00E634FD">
        <w:t>.</w:t>
      </w:r>
    </w:p>
    <w:p w14:paraId="051192FF" w14:textId="77777777"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p>
    <w:p w14:paraId="0E4104D3" w14:textId="77777777" w:rsidR="00E618E7" w:rsidRPr="00E634FD" w:rsidRDefault="00E618E7" w:rsidP="00136F03">
      <w:pPr>
        <w:pStyle w:val="ARCATSubPara"/>
      </w:pPr>
      <w:r w:rsidRPr="00E634FD">
        <w:t>Mounting:</w:t>
      </w:r>
    </w:p>
    <w:p w14:paraId="6F62D15D" w14:textId="77777777" w:rsidR="00E618E7" w:rsidRPr="00E634FD" w:rsidRDefault="00E618E7" w:rsidP="00136F03">
      <w:pPr>
        <w:pStyle w:val="ARCATSubSub1"/>
      </w:pPr>
      <w:r w:rsidRPr="00E634FD">
        <w:t>Mounting brackets.</w:t>
      </w:r>
    </w:p>
    <w:p w14:paraId="3D06DE43" w14:textId="77777777" w:rsidR="00E618E7" w:rsidRPr="00E634FD" w:rsidRDefault="00E618E7" w:rsidP="00136F03">
      <w:pPr>
        <w:pStyle w:val="ARCATSubSub1"/>
      </w:pPr>
      <w:r w:rsidRPr="00E634FD">
        <w:t>Endcaps and fascia.</w:t>
      </w:r>
    </w:p>
    <w:p w14:paraId="4B898562" w14:textId="77777777" w:rsidR="00E634FD" w:rsidRPr="00E634FD" w:rsidRDefault="007B38A9" w:rsidP="00136F03">
      <w:pPr>
        <w:pStyle w:val="ARCATSubSub1"/>
      </w:pPr>
      <w:r>
        <w:t xml:space="preserve">Ceiling/Wall Style </w:t>
      </w:r>
      <w:r w:rsidR="00E634FD" w:rsidRPr="00E634FD">
        <w:t>Headbox.</w:t>
      </w:r>
    </w:p>
    <w:p w14:paraId="75CEE0A8" w14:textId="77777777" w:rsidR="00E618E7" w:rsidRDefault="007B38A9" w:rsidP="00136F03">
      <w:pPr>
        <w:pStyle w:val="ARCATSubSub1"/>
      </w:pPr>
      <w:r>
        <w:t xml:space="preserve">Recessed </w:t>
      </w:r>
      <w:r w:rsidR="0045339B">
        <w:t>Pocket Headbox</w:t>
      </w:r>
      <w:r w:rsidR="00E618E7" w:rsidRPr="00E634FD">
        <w:t>.</w:t>
      </w:r>
    </w:p>
    <w:p w14:paraId="1C8D87FE" w14:textId="566B00B7" w:rsidR="00E634FD" w:rsidRDefault="00E634FD" w:rsidP="008E59AA">
      <w:pPr>
        <w:pStyle w:val="ARCATNote"/>
      </w:pPr>
      <w:r w:rsidRPr="00E634FD">
        <w:t>** NOTE TO SPECIFIER **</w:t>
      </w:r>
      <w:r w:rsidR="00061A62">
        <w:t xml:space="preserve"> </w:t>
      </w:r>
      <w:r w:rsidRPr="00E634FD">
        <w:t>Shades provided without endcaps will require mounting brackets. Brackets are not used with Fascia or Headbox. Delete</w:t>
      </w:r>
      <w:r w:rsidRPr="00F756FB">
        <w:t xml:space="preserve"> if not required.</w:t>
      </w:r>
    </w:p>
    <w:p w14:paraId="7CA6D198" w14:textId="77777777" w:rsidR="00E634FD" w:rsidRDefault="00E634FD" w:rsidP="00136F03">
      <w:pPr>
        <w:pStyle w:val="ARCATSubPara"/>
      </w:pPr>
      <w:r>
        <w:t>Brackets: Plated stamped steel. Provide size compatible with roller size.</w:t>
      </w:r>
    </w:p>
    <w:p w14:paraId="26C3A882" w14:textId="4CDC610E" w:rsidR="00E634FD" w:rsidRDefault="00E634FD" w:rsidP="008E59AA">
      <w:pPr>
        <w:pStyle w:val="ARCATNote"/>
      </w:pPr>
      <w:r w:rsidRPr="00A37786">
        <w:t>** NOTE TO SPECIFIER **</w:t>
      </w:r>
      <w:r w:rsidR="00061A62">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3B245978" w14:textId="77777777" w:rsidR="00E634FD" w:rsidRPr="00702091" w:rsidRDefault="00E634FD" w:rsidP="00136F03">
      <w:pPr>
        <w:pStyle w:val="ARCATSubSub1"/>
      </w:pPr>
      <w:r>
        <w:t>Mounted to ceiling.</w:t>
      </w:r>
    </w:p>
    <w:p w14:paraId="7C892D0D" w14:textId="77777777" w:rsidR="00E634FD" w:rsidRPr="00702091" w:rsidRDefault="00E634FD" w:rsidP="00136F03">
      <w:pPr>
        <w:pStyle w:val="ARCATSubSub1"/>
      </w:pPr>
      <w:r>
        <w:t>Mounted to wall.</w:t>
      </w:r>
    </w:p>
    <w:p w14:paraId="35925178" w14:textId="77777777" w:rsidR="00E634FD" w:rsidRPr="00702091" w:rsidRDefault="00E634FD" w:rsidP="00136F03">
      <w:pPr>
        <w:pStyle w:val="ARCATSubSub1"/>
      </w:pPr>
      <w:r>
        <w:t>Mounted to jamb.</w:t>
      </w:r>
    </w:p>
    <w:p w14:paraId="494C4B46" w14:textId="13380862" w:rsidR="00E618E7" w:rsidRDefault="00E618E7" w:rsidP="008E59AA">
      <w:pPr>
        <w:pStyle w:val="ARCATNote"/>
      </w:pPr>
      <w:r w:rsidRPr="00381514">
        <w:t>** NOTE TO SPECIFIER **</w:t>
      </w:r>
      <w:r w:rsidR="00061A62">
        <w:t xml:space="preserve"> </w:t>
      </w:r>
      <w:r w:rsidRPr="00381514">
        <w:t xml:space="preserve">Include endcaps if required and delete if not required. Endcaps are optional for </w:t>
      </w:r>
      <w:r w:rsidR="00136F03">
        <w:t xml:space="preserve">Spring Roller </w:t>
      </w:r>
      <w:r w:rsidRPr="00381514">
        <w:t xml:space="preserve">Operated </w:t>
      </w:r>
      <w:proofErr w:type="spellStart"/>
      <w:r w:rsidRPr="00381514">
        <w:t>FlexShades</w:t>
      </w:r>
      <w:proofErr w:type="spellEnd"/>
      <w:r w:rsidRPr="00381514">
        <w:t>. Endcaps are also required for attachment of fascia and headbox.</w:t>
      </w:r>
      <w:r w:rsidRPr="00F756FB">
        <w:t xml:space="preserve"> </w:t>
      </w:r>
    </w:p>
    <w:p w14:paraId="0EF09EBD" w14:textId="77777777" w:rsidR="00E618E7" w:rsidRDefault="00E618E7" w:rsidP="00136F03">
      <w:pPr>
        <w:pStyle w:val="ARCATSubPara"/>
      </w:pPr>
      <w:r>
        <w:t>Endcaps: Stamped steel with universal design suitable for mounting to ceiling, wall, and jamb. Provide size compatible with roller size.</w:t>
      </w:r>
    </w:p>
    <w:p w14:paraId="40067820" w14:textId="77777777" w:rsidR="00E618E7" w:rsidRDefault="00E618E7" w:rsidP="00136F03">
      <w:pPr>
        <w:pStyle w:val="ARCATSubSub1"/>
      </w:pPr>
      <w:r w:rsidRPr="00A20658">
        <w:t xml:space="preserve">Endcap covers: </w:t>
      </w:r>
      <w:r>
        <w:t>To match fascia or headbox color.</w:t>
      </w:r>
    </w:p>
    <w:p w14:paraId="533B37B2" w14:textId="756F43D6" w:rsidR="00E618E7" w:rsidRDefault="00E618E7" w:rsidP="008E59AA">
      <w:pPr>
        <w:pStyle w:val="ARCATNote"/>
      </w:pPr>
      <w:r w:rsidRPr="00A37786">
        <w:t>** NOTE TO SPECIFIER **</w:t>
      </w:r>
      <w:r w:rsidR="00061A62">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Include the following paragraph if fascia is required. Delete if not required.</w:t>
      </w:r>
    </w:p>
    <w:p w14:paraId="21D479DD" w14:textId="77777777" w:rsidR="00E618E7" w:rsidRDefault="00E618E7" w:rsidP="00136F03">
      <w:pPr>
        <w:pStyle w:val="ARCATSubPara"/>
      </w:pPr>
      <w:r>
        <w:fldChar w:fldCharType="begin"/>
      </w:r>
      <w:r>
        <w:instrText xml:space="preserve">seq level3 \h \r0 </w:instrText>
      </w:r>
      <w:r>
        <w:fldChar w:fldCharType="end"/>
      </w:r>
      <w:r>
        <w:t>Fascia: L shaped aluminum extrusion to conceal shade roller and hardware.</w:t>
      </w:r>
    </w:p>
    <w:p w14:paraId="6F53D0B9" w14:textId="77777777" w:rsidR="00E618E7" w:rsidRDefault="00E618E7" w:rsidP="00136F03">
      <w:pPr>
        <w:pStyle w:val="ARCATSubSub1"/>
      </w:pPr>
      <w:r w:rsidRPr="00A20658">
        <w:t>Attachment: Snaps onto endcaps without requiring exposed fasteners of any kind. Fascia can be mounted continuously across two or more shade bands.</w:t>
      </w:r>
      <w:r w:rsidR="00682878" w:rsidRPr="00682878">
        <w:t xml:space="preserve"> </w:t>
      </w:r>
      <w:proofErr w:type="gramStart"/>
      <w:r w:rsidR="00682878">
        <w:t>No notching</w:t>
      </w:r>
      <w:proofErr w:type="gramEnd"/>
      <w:r w:rsidR="00682878">
        <w:t xml:space="preserve"> is required.</w:t>
      </w:r>
    </w:p>
    <w:p w14:paraId="7D7B474F" w14:textId="77777777" w:rsidR="00682878" w:rsidRDefault="00682878" w:rsidP="00136F03">
      <w:pPr>
        <w:pStyle w:val="ARCATSubSub1"/>
      </w:pPr>
      <w:r>
        <w:t>Shape: Square Fascia Panel.</w:t>
      </w:r>
    </w:p>
    <w:p w14:paraId="05056031" w14:textId="77777777" w:rsidR="00621585" w:rsidRDefault="00621585" w:rsidP="00621585">
      <w:pPr>
        <w:pStyle w:val="ARCATSubSub1"/>
      </w:pPr>
      <w:r>
        <w:t>Hardware Finish.</w:t>
      </w:r>
    </w:p>
    <w:p w14:paraId="3A47E881" w14:textId="5806B03A" w:rsidR="00621585" w:rsidRDefault="00621585" w:rsidP="00621585">
      <w:pPr>
        <w:pStyle w:val="ARCATNote"/>
      </w:pPr>
      <w:r>
        <w:t>** NOTE TO SPECIFIER **</w:t>
      </w:r>
      <w:r w:rsidR="000F19E9">
        <w:t xml:space="preserve"> </w:t>
      </w:r>
      <w:r>
        <w:t>Select the finish required from the following paragraphs and delete those not required.</w:t>
      </w:r>
    </w:p>
    <w:p w14:paraId="73AF793F" w14:textId="77777777" w:rsidR="00621585" w:rsidRDefault="00621585" w:rsidP="00621585">
      <w:pPr>
        <w:pStyle w:val="ARCATSubSub2"/>
      </w:pPr>
      <w:r>
        <w:t>Finish: Clear Anodized Aluminum.</w:t>
      </w:r>
    </w:p>
    <w:p w14:paraId="2DCB64AB" w14:textId="77777777" w:rsidR="00621585" w:rsidRDefault="00621585" w:rsidP="00621585">
      <w:pPr>
        <w:pStyle w:val="ARCATSubSub2"/>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6EE1B47B" w14:textId="77777777" w:rsidR="00621585" w:rsidRDefault="00621585" w:rsidP="00621585">
      <w:pPr>
        <w:pStyle w:val="ARCATSubSub3"/>
      </w:pPr>
      <w:r>
        <w:t>Textured Black RAL 9005 powder coat.</w:t>
      </w:r>
    </w:p>
    <w:p w14:paraId="63D5D402" w14:textId="77777777" w:rsidR="00621585" w:rsidRDefault="00621585" w:rsidP="00621585">
      <w:pPr>
        <w:pStyle w:val="ARCATSubSub3"/>
      </w:pPr>
      <w:r>
        <w:t>Textured White RAL 9003 powder coat.</w:t>
      </w:r>
    </w:p>
    <w:p w14:paraId="1D333E59" w14:textId="77777777" w:rsidR="00621585" w:rsidRDefault="00621585" w:rsidP="00621585">
      <w:pPr>
        <w:pStyle w:val="ARCATSubSub3"/>
      </w:pPr>
      <w:r>
        <w:t>Textured Ivory RAL 1013 powder coat.</w:t>
      </w:r>
    </w:p>
    <w:p w14:paraId="51EBAC34" w14:textId="77777777" w:rsidR="00621585" w:rsidRDefault="00621585" w:rsidP="00621585">
      <w:pPr>
        <w:pStyle w:val="ARCATSubSub3"/>
      </w:pPr>
      <w:r>
        <w:t>Textured Bronze RAL 7022 powder coat.</w:t>
      </w:r>
    </w:p>
    <w:p w14:paraId="4A998A9A" w14:textId="593A38DB" w:rsidR="00E618E7" w:rsidRDefault="00621585" w:rsidP="00621585">
      <w:pPr>
        <w:pStyle w:val="ARCATSubSub3"/>
      </w:pPr>
      <w:r>
        <w:t>Custom RAL powder coat as selected by architect.</w:t>
      </w:r>
    </w:p>
    <w:p w14:paraId="7F67151A" w14:textId="59CE198C" w:rsidR="00E618E7" w:rsidRDefault="00E618E7" w:rsidP="008E59AA">
      <w:pPr>
        <w:pStyle w:val="ARCATNote"/>
      </w:pPr>
      <w:r w:rsidRPr="00A37786">
        <w:t>** NOTE TO SPECIFIER **</w:t>
      </w:r>
      <w:r w:rsidR="00061A62">
        <w:t xml:space="preserve"> </w:t>
      </w:r>
      <w:r w:rsidRPr="00F756FB">
        <w:t xml:space="preserve">Draper manually operated shades can be provided with aluminum headbox designed for exposed surface ceiling installation. </w:t>
      </w:r>
      <w:r>
        <w:t xml:space="preserve">Ceiling/Wall style </w:t>
      </w:r>
      <w:r w:rsidRPr="00F756FB">
        <w:t>headbox consists of removable closure, back and top, and endcaps. Headbox is provided in two sizes. Refer to Draper product literature for required sizes based on window and roller size. Include one of the following paragraphs if headbox is required.</w:t>
      </w:r>
      <w:r w:rsidRPr="008F4698">
        <w:t xml:space="preserve"> </w:t>
      </w:r>
      <w:r w:rsidRPr="00F756FB">
        <w:t>Delete if not required.</w:t>
      </w:r>
    </w:p>
    <w:p w14:paraId="30A17A83" w14:textId="77777777" w:rsidR="00E618E7" w:rsidRPr="00A20658" w:rsidRDefault="00E618E7" w:rsidP="00136F03">
      <w:pPr>
        <w:pStyle w:val="ARCATSubPara"/>
      </w:pPr>
      <w:r w:rsidRPr="00702091">
        <w:fldChar w:fldCharType="begin"/>
      </w:r>
      <w:r w:rsidRPr="00702091">
        <w:instrText xml:space="preserve">seq level3 \h \r0 </w:instrText>
      </w:r>
      <w:r w:rsidRPr="00702091">
        <w:fldChar w:fldCharType="end"/>
      </w:r>
      <w:r w:rsidRPr="00702091">
        <w:t>Headbox</w:t>
      </w:r>
      <w:r w:rsidRPr="00067721">
        <w:t xml:space="preserve"> </w:t>
      </w:r>
      <w:r>
        <w:t>Ceiling/Wall style</w:t>
      </w:r>
      <w:r w:rsidRPr="00702091">
        <w:t>: Aluminum fabrication with removable closure, endcaps, and back and top cover piece:</w:t>
      </w:r>
    </w:p>
    <w:p w14:paraId="58FF36CC" w14:textId="77777777" w:rsidR="00621585" w:rsidRDefault="00621585" w:rsidP="00621585">
      <w:pPr>
        <w:pStyle w:val="ARCATSubSub1"/>
      </w:pPr>
      <w:r>
        <w:t>Hardware Finish.</w:t>
      </w:r>
    </w:p>
    <w:p w14:paraId="51E60707" w14:textId="043E70D6" w:rsidR="00621585" w:rsidRDefault="00621585" w:rsidP="00621585">
      <w:pPr>
        <w:pStyle w:val="ARCATNote"/>
      </w:pPr>
      <w:r>
        <w:t>** NOTE TO SPECIFIER **</w:t>
      </w:r>
      <w:r w:rsidR="000F19E9">
        <w:t xml:space="preserve"> </w:t>
      </w:r>
      <w:r>
        <w:t>Select the finish required from the following paragraphs and delete those not required.</w:t>
      </w:r>
    </w:p>
    <w:p w14:paraId="00A865FF" w14:textId="77777777" w:rsidR="00621585" w:rsidRDefault="00621585" w:rsidP="00621585">
      <w:pPr>
        <w:pStyle w:val="ARCATSubSub2"/>
      </w:pPr>
      <w:r>
        <w:t>Finish: Clear Anodized Aluminum.</w:t>
      </w:r>
    </w:p>
    <w:p w14:paraId="575DA1EE" w14:textId="77777777" w:rsidR="00621585" w:rsidRDefault="00621585" w:rsidP="00621585">
      <w:pPr>
        <w:pStyle w:val="ARCATSubSub2"/>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E1A0D71" w14:textId="77777777" w:rsidR="00621585" w:rsidRDefault="00621585" w:rsidP="00621585">
      <w:pPr>
        <w:pStyle w:val="ARCATSubSub3"/>
      </w:pPr>
      <w:r>
        <w:t>Textured Black RAL 9005 powder coat.</w:t>
      </w:r>
    </w:p>
    <w:p w14:paraId="08826F29" w14:textId="77777777" w:rsidR="00621585" w:rsidRDefault="00621585" w:rsidP="00621585">
      <w:pPr>
        <w:pStyle w:val="ARCATSubSub3"/>
      </w:pPr>
      <w:r>
        <w:t>Textured White RAL 9003 powder coat.</w:t>
      </w:r>
    </w:p>
    <w:p w14:paraId="0EEF39D6" w14:textId="77777777" w:rsidR="00621585" w:rsidRDefault="00621585" w:rsidP="00621585">
      <w:pPr>
        <w:pStyle w:val="ARCATSubSub3"/>
      </w:pPr>
      <w:r>
        <w:t>Textured Ivory RAL 1013 powder coat.</w:t>
      </w:r>
    </w:p>
    <w:p w14:paraId="0A8A743A" w14:textId="77777777" w:rsidR="00621585" w:rsidRDefault="00621585" w:rsidP="00621585">
      <w:pPr>
        <w:pStyle w:val="ARCATSubSub3"/>
      </w:pPr>
      <w:r>
        <w:t>Textured Bronze RAL 7022 powder coat.</w:t>
      </w:r>
    </w:p>
    <w:p w14:paraId="13E6C5A3" w14:textId="7C99925C" w:rsidR="00E618E7" w:rsidRPr="00A20658" w:rsidRDefault="00621585" w:rsidP="00621585">
      <w:pPr>
        <w:pStyle w:val="ARCATSubSub3"/>
      </w:pPr>
      <w:r>
        <w:t>Custom RAL powder coat as selected by architect.</w:t>
      </w:r>
    </w:p>
    <w:p w14:paraId="1738C480" w14:textId="77777777" w:rsidR="00242CFF" w:rsidRPr="00E634FD" w:rsidRDefault="00242CFF" w:rsidP="00FA6E15">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Pr="00E634FD">
        <w:t>Fabric connected to the roller tube with LSE (low surface energy) double sided adhesive specifically developed to attach coated textiles to metal. Adhesive attachment to eliminate horizontal impressions in fabric.</w:t>
      </w:r>
    </w:p>
    <w:p w14:paraId="77D72482" w14:textId="77777777" w:rsidR="00242CFF" w:rsidRPr="00E634FD" w:rsidRDefault="00242CFF" w:rsidP="00FA6E15">
      <w:pPr>
        <w:pStyle w:val="ARCATSubPara"/>
      </w:pPr>
      <w:r>
        <w:t>Shade slat:</w:t>
      </w:r>
    </w:p>
    <w:p w14:paraId="13A09068" w14:textId="021AF178" w:rsidR="004C4E65" w:rsidRDefault="004C4E65" w:rsidP="008E59AA">
      <w:pPr>
        <w:pStyle w:val="ARCATNote"/>
      </w:pPr>
      <w:r w:rsidRPr="00A37786">
        <w:t>** NOTE TO SPECIFIER **</w:t>
      </w:r>
      <w:r w:rsidR="00061A62">
        <w:t xml:space="preserve"> </w:t>
      </w:r>
      <w:r>
        <w:t>Select</w:t>
      </w:r>
      <w:r w:rsidRPr="00F756FB">
        <w:t xml:space="preserve"> the </w:t>
      </w:r>
      <w:r>
        <w:t>shade slat</w:t>
      </w:r>
      <w:r w:rsidRPr="00F756FB">
        <w:t xml:space="preserve"> required </w:t>
      </w:r>
      <w:r>
        <w:t>from the following paragraphs and delete those not required</w:t>
      </w:r>
      <w:r w:rsidR="00E656D1">
        <w:t xml:space="preserve">. </w:t>
      </w:r>
      <w:bookmarkStart w:id="0" w:name="_Hlk213830944"/>
      <w:r w:rsidR="00E656D1">
        <w:rPr>
          <w:color w:val="FF0000"/>
        </w:rPr>
        <w:t>Not all options may be available. Contact the manufacturer to verify availability.</w:t>
      </w:r>
      <w:bookmarkEnd w:id="0"/>
    </w:p>
    <w:p w14:paraId="11D09EF4" w14:textId="77777777" w:rsidR="00242CFF" w:rsidRDefault="00242CFF" w:rsidP="00136F03">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0B6EC0D3" w14:textId="77777777" w:rsidR="00242CFF" w:rsidRDefault="00242CFF" w:rsidP="00136F03">
      <w:pPr>
        <w:pStyle w:val="ARCATSubSub1"/>
      </w:pPr>
      <w:r>
        <w:t>Open pocket elliptical slat: 1</w:t>
      </w:r>
      <w:r w:rsidRPr="00772828">
        <w:t xml:space="preserve"> </w:t>
      </w:r>
      <w:r>
        <w:t>inch (25mm) aluminum elliptical slat with plastic ends inside of a 1-5/8 inch (41 mm) pocket.</w:t>
      </w:r>
    </w:p>
    <w:p w14:paraId="32E80B63" w14:textId="77777777" w:rsidR="00242CFF" w:rsidRDefault="00242CFF" w:rsidP="00136F03">
      <w:pPr>
        <w:pStyle w:val="ARCATSubSub1"/>
      </w:pPr>
      <w:r>
        <w:t>Flat exposed hem bar: Small: 7/8</w:t>
      </w:r>
      <w:r w:rsidRPr="00767680">
        <w:t xml:space="preserve"> </w:t>
      </w:r>
      <w:r>
        <w:t>inch by 5/16</w:t>
      </w:r>
      <w:r w:rsidRPr="00767680">
        <w:t xml:space="preserve"> </w:t>
      </w:r>
      <w:r>
        <w:t xml:space="preserve">inch (22 mm by 8 mm) and Large 1-1/2 inch by 5/16 inch (38 mm by 8 mm) aluminum rectangular hem bar with plastic end caps. </w:t>
      </w:r>
    </w:p>
    <w:p w14:paraId="2BD86D29" w14:textId="77777777" w:rsidR="00E656D1" w:rsidRDefault="00242CFF" w:rsidP="00E656D1">
      <w:pPr>
        <w:pStyle w:val="ARCATSubSub1"/>
      </w:pPr>
      <w:r>
        <w:t>Round exposed hem bar: Small 5/8</w:t>
      </w:r>
      <w:r w:rsidRPr="00772828">
        <w:t xml:space="preserve"> </w:t>
      </w:r>
      <w:r>
        <w:t>inch (16 mm) and Large 13/16</w:t>
      </w:r>
      <w:r w:rsidRPr="00772828">
        <w:t xml:space="preserve"> </w:t>
      </w:r>
      <w:r>
        <w:t>inch (21 mm) aluminum with plastic end caps.</w:t>
      </w:r>
    </w:p>
    <w:p w14:paraId="6993155A" w14:textId="77777777" w:rsidR="00E25DB1" w:rsidRDefault="00E25DB1" w:rsidP="00E25DB1">
      <w:pPr>
        <w:pStyle w:val="ARCATSubSub1"/>
      </w:pPr>
      <w:bookmarkStart w:id="1" w:name="_Hlk217292889"/>
      <w:r>
        <w:t>Style Bar hem bar: 1.36 x .353 extruded aluminum.</w:t>
      </w:r>
    </w:p>
    <w:p w14:paraId="4AA718BA" w14:textId="77777777" w:rsidR="00E25DB1" w:rsidRDefault="00E25DB1" w:rsidP="00E25DB1">
      <w:pPr>
        <w:pStyle w:val="ARCATSubSub2"/>
        <w:tabs>
          <w:tab w:val="clear" w:pos="2880"/>
        </w:tabs>
      </w:pPr>
      <w:r>
        <w:t>Style Bar Full Wrap.</w:t>
      </w:r>
    </w:p>
    <w:p w14:paraId="076C7B27" w14:textId="77777777" w:rsidR="00E25DB1" w:rsidRDefault="00E25DB1" w:rsidP="00E25DB1">
      <w:pPr>
        <w:pStyle w:val="ARCATSubSub2"/>
        <w:tabs>
          <w:tab w:val="clear" w:pos="2880"/>
        </w:tabs>
      </w:pPr>
      <w:r>
        <w:t>Style Bar Half Wrap (room side).</w:t>
      </w:r>
    </w:p>
    <w:p w14:paraId="0B09994E" w14:textId="67BD4A00" w:rsidR="00242CFF" w:rsidRDefault="00E25DB1" w:rsidP="00E25DB1">
      <w:pPr>
        <w:pStyle w:val="ARCATSubSub2"/>
      </w:pPr>
      <w:r>
        <w:t>Style Bar Exposed</w:t>
      </w:r>
      <w:r w:rsidR="006E1AD4">
        <w:t>.</w:t>
      </w:r>
      <w:bookmarkEnd w:id="1"/>
    </w:p>
    <w:p w14:paraId="0A4AEBA1" w14:textId="77777777" w:rsidR="00585EDD" w:rsidRDefault="00585EDD" w:rsidP="00EA5DCF">
      <w:pPr>
        <w:pStyle w:val="ARCATBlank"/>
      </w:pPr>
    </w:p>
    <w:p w14:paraId="773E2BFE" w14:textId="77777777" w:rsidR="00136F03" w:rsidRPr="00CF49B2" w:rsidRDefault="00136F03" w:rsidP="00EA5DCF">
      <w:pPr>
        <w:pStyle w:val="ARCATBlank"/>
      </w:pPr>
    </w:p>
    <w:p w14:paraId="272AAB6E"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2AFF740D" w14:textId="77777777" w:rsidR="00E618E7" w:rsidRDefault="00E618E7" w:rsidP="00F3222C">
      <w:pPr>
        <w:pStyle w:val="ARCATBlank"/>
      </w:pPr>
    </w:p>
    <w:p w14:paraId="2513EF71"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08D577EE" w14:textId="77777777" w:rsidR="00E618E7" w:rsidRDefault="00E618E7" w:rsidP="008E59AA">
      <w:pPr>
        <w:pStyle w:val="ARCATNote"/>
      </w:pPr>
    </w:p>
    <w:p w14:paraId="5DF97BA9" w14:textId="77777777" w:rsidR="00F503AC" w:rsidRDefault="00F503AC" w:rsidP="00F503AC">
      <w:pPr>
        <w:pStyle w:val="ARCATParagraph"/>
      </w:pPr>
      <w:r>
        <w:t>Light-Filtering Fabrics</w:t>
      </w:r>
    </w:p>
    <w:p w14:paraId="4709F483" w14:textId="77777777" w:rsidR="00F503AC" w:rsidRDefault="00F503AC" w:rsidP="00F503AC">
      <w:pPr>
        <w:pStyle w:val="ARCATSubPara"/>
      </w:pPr>
      <w:r>
        <w:t>PVC Coated Fiberglass</w:t>
      </w:r>
    </w:p>
    <w:p w14:paraId="63F61191" w14:textId="77777777" w:rsidR="00F503AC" w:rsidRDefault="00F503AC" w:rsidP="00F503AC">
      <w:pPr>
        <w:pStyle w:val="ARCATSubSub1"/>
      </w:pPr>
      <w:r>
        <w:t>Basketweave</w:t>
      </w:r>
    </w:p>
    <w:p w14:paraId="720CC88E" w14:textId="77777777" w:rsidR="00F503AC" w:rsidRDefault="00F503AC" w:rsidP="00F503AC">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6F76EA77" w14:textId="77777777" w:rsidR="00F503AC" w:rsidRDefault="00F503AC" w:rsidP="00F503AC">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400DD33D" w14:textId="77777777" w:rsidR="00F503AC" w:rsidRDefault="00F503AC" w:rsidP="00F503AC">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D6D9650" w14:textId="77777777" w:rsidR="00F503AC" w:rsidRDefault="00F503AC" w:rsidP="00F503AC">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202C5C06" w14:textId="77777777" w:rsidR="00F503AC" w:rsidRDefault="00F503AC" w:rsidP="00F503AC">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60D30774" w14:textId="77777777" w:rsidR="00F503AC" w:rsidRDefault="00F503AC" w:rsidP="00F503AC">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1AD1CC9A" w14:textId="77777777" w:rsidR="00F503AC" w:rsidRDefault="00F503AC" w:rsidP="00F503AC">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7DA2F327" w14:textId="77777777" w:rsidR="00F503AC" w:rsidRDefault="00F503AC" w:rsidP="00F503AC">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6F571CBF" w14:textId="77777777" w:rsidR="00F503AC" w:rsidRDefault="00F503AC" w:rsidP="00F503AC">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7BF6B5B5" w14:textId="77777777" w:rsidR="00F503AC" w:rsidRDefault="00F503AC" w:rsidP="00F503AC">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42A5D75E" w14:textId="77777777" w:rsidR="00F503AC" w:rsidRDefault="00F503AC" w:rsidP="00F503AC">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F43F94D" w14:textId="77777777" w:rsidR="00F503AC" w:rsidRDefault="00F503AC" w:rsidP="00F503AC">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1DBFFC1B" w14:textId="77777777" w:rsidR="00F503AC" w:rsidRDefault="00F503AC" w:rsidP="00F503AC">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69375878" w14:textId="77777777" w:rsidR="00F503AC" w:rsidRDefault="00F503AC" w:rsidP="00F503AC">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0B49EA6F" w14:textId="77777777" w:rsidR="00F503AC" w:rsidRDefault="00F503AC" w:rsidP="00F503AC">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2DB35AF3" w14:textId="77777777" w:rsidR="00F503AC" w:rsidRDefault="00F503AC" w:rsidP="00F503AC">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54B4DFB6" w14:textId="77777777" w:rsidR="00F503AC" w:rsidRDefault="00F503AC" w:rsidP="00F503AC">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39F7353D" w14:textId="77777777" w:rsidR="00F503AC" w:rsidRDefault="00F503AC" w:rsidP="00F503AC">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5BC2431E" w14:textId="77777777" w:rsidR="00F503AC" w:rsidRDefault="00F503AC" w:rsidP="00F503AC">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4695CD8F" w14:textId="77777777" w:rsidR="00F503AC" w:rsidRDefault="00F503AC" w:rsidP="00F503AC">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7BFBC3DB" w14:textId="77777777" w:rsidR="00F503AC" w:rsidRDefault="00F503AC" w:rsidP="00F503AC">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0495B1C2" w14:textId="77777777" w:rsidR="00F503AC" w:rsidRDefault="00F503AC" w:rsidP="00F503AC">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DD10310" w14:textId="77777777" w:rsidR="00F503AC" w:rsidRDefault="00F503AC" w:rsidP="00F503AC">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66F87BB" w14:textId="77777777" w:rsidR="00F503AC" w:rsidRDefault="00F503AC" w:rsidP="00F503AC">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FB6E1C9" w14:textId="77777777" w:rsidR="00F503AC" w:rsidRDefault="00F503AC" w:rsidP="00F503AC">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6008F1E" w14:textId="77777777" w:rsidR="00F503AC" w:rsidRDefault="00F503AC" w:rsidP="00F503AC">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E7F6D75" w14:textId="77777777" w:rsidR="00F503AC" w:rsidRDefault="00F503AC" w:rsidP="00F503AC">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4996E936" w14:textId="77777777" w:rsidR="00F503AC" w:rsidRDefault="00F503AC" w:rsidP="00F503AC">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3D7D8FF0" w14:textId="77777777" w:rsidR="00F503AC" w:rsidRDefault="00F503AC" w:rsidP="00F503AC">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1507C36E" w14:textId="77777777" w:rsidR="00F503AC" w:rsidRDefault="00F503AC" w:rsidP="00F503AC">
      <w:pPr>
        <w:pStyle w:val="ARCATSubSub1"/>
      </w:pPr>
      <w:r>
        <w:t>Ribbed Weave</w:t>
      </w:r>
    </w:p>
    <w:p w14:paraId="65E1133F" w14:textId="77777777" w:rsidR="00F503AC" w:rsidRDefault="00F503AC" w:rsidP="00F503AC">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6AC5240" w14:textId="77777777" w:rsidR="00F503AC" w:rsidRDefault="00F503AC" w:rsidP="00F503AC">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1BDC061E" w14:textId="77777777" w:rsidR="00F503AC" w:rsidRDefault="00F503AC" w:rsidP="00F503AC">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62E36E75" w14:textId="77777777" w:rsidR="00F503AC" w:rsidRDefault="00F503AC" w:rsidP="00F503AC">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4A117C3C" w14:textId="77777777" w:rsidR="00F503AC" w:rsidRDefault="00F503AC" w:rsidP="00F503AC">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1BD7DBB2" w14:textId="77777777" w:rsidR="00F503AC" w:rsidRDefault="00F503AC" w:rsidP="00F503AC">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43140398" w14:textId="77777777" w:rsidR="00F503AC" w:rsidRDefault="00F503AC" w:rsidP="00F503AC">
      <w:pPr>
        <w:pStyle w:val="ARCATSubSub1"/>
      </w:pPr>
      <w:r>
        <w:t>Satin Weave</w:t>
      </w:r>
    </w:p>
    <w:p w14:paraId="71DAC671" w14:textId="77777777" w:rsidR="00F503AC" w:rsidRDefault="00F503AC" w:rsidP="00F503AC">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70FBD04A" w14:textId="77777777" w:rsidR="00F503AC" w:rsidRDefault="00F503AC" w:rsidP="00F503AC">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07728ED0" w14:textId="77777777" w:rsidR="00F503AC" w:rsidRDefault="00F503AC" w:rsidP="00F503AC">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50DD72A4" w14:textId="77777777" w:rsidR="00F503AC" w:rsidRDefault="00F503AC" w:rsidP="00F503AC">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5A83D671" w14:textId="77777777" w:rsidR="00F503AC" w:rsidRDefault="00F503AC" w:rsidP="00F503AC">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0EC6973A" w14:textId="77777777" w:rsidR="00F503AC" w:rsidRDefault="00F503AC" w:rsidP="00F503AC">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73A44E4E" w14:textId="77777777" w:rsidR="00F503AC" w:rsidRDefault="00F503AC" w:rsidP="00F503AC">
      <w:pPr>
        <w:pStyle w:val="ARCATSubSub1"/>
      </w:pPr>
      <w:r>
        <w:t>Twill Weave</w:t>
      </w:r>
    </w:p>
    <w:p w14:paraId="015CF60F" w14:textId="77777777" w:rsidR="00F503AC" w:rsidRDefault="00F503AC" w:rsidP="00F503AC">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66584A54" w14:textId="77777777" w:rsidR="00F503AC" w:rsidRDefault="00F503AC" w:rsidP="00F503AC">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4287126" w14:textId="77777777" w:rsidR="00F503AC" w:rsidRDefault="00F503AC" w:rsidP="00F503AC">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E89B50A" w14:textId="77777777" w:rsidR="00F503AC" w:rsidRDefault="00F503AC" w:rsidP="00F503AC">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03F3329A" w14:textId="77777777" w:rsidR="00F503AC" w:rsidRDefault="00F503AC" w:rsidP="00F503AC">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23E8FC10" w14:textId="77777777" w:rsidR="00F503AC" w:rsidRDefault="00F503AC" w:rsidP="00F503AC">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C1ABB8B" w14:textId="77777777" w:rsidR="00F503AC" w:rsidRDefault="00F503AC" w:rsidP="00F503AC">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8999325" w14:textId="77777777" w:rsidR="00F503AC" w:rsidRDefault="00F503AC" w:rsidP="00F503AC">
      <w:pPr>
        <w:pStyle w:val="ARCATSubPara"/>
      </w:pPr>
      <w:r>
        <w:t>Fiberglass</w:t>
      </w:r>
    </w:p>
    <w:p w14:paraId="66AECF80" w14:textId="77777777" w:rsidR="00F503AC" w:rsidRDefault="00F503AC" w:rsidP="00F503AC">
      <w:pPr>
        <w:pStyle w:val="ARCATSubSub1"/>
      </w:pPr>
      <w:r>
        <w:t>Ribbed Weave</w:t>
      </w:r>
    </w:p>
    <w:p w14:paraId="5B5B5244" w14:textId="77777777" w:rsidR="00F503AC" w:rsidRDefault="00F503AC" w:rsidP="00F503AC">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596FE2B4" w14:textId="77777777" w:rsidR="00F503AC" w:rsidRDefault="00F503AC" w:rsidP="00F503AC">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3458F1BA" w14:textId="77777777" w:rsidR="00F503AC" w:rsidRDefault="00F503AC" w:rsidP="00F503AC">
      <w:pPr>
        <w:pStyle w:val="ARCATSubPara"/>
      </w:pPr>
      <w:r>
        <w:t>PVC Coated Polyester</w:t>
      </w:r>
    </w:p>
    <w:p w14:paraId="533E3A58" w14:textId="77777777" w:rsidR="00F503AC" w:rsidRDefault="00F503AC" w:rsidP="00F503AC">
      <w:pPr>
        <w:pStyle w:val="ARCATSubSub1"/>
      </w:pPr>
      <w:r>
        <w:t>Basketweave</w:t>
      </w:r>
    </w:p>
    <w:p w14:paraId="155130A4" w14:textId="77777777" w:rsidR="00F503AC" w:rsidRDefault="00F503AC" w:rsidP="00F503AC">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66C3C1EB" w14:textId="77777777" w:rsidR="00F503AC" w:rsidRDefault="00F503AC" w:rsidP="00F503AC">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EF33301" w14:textId="77777777" w:rsidR="00F503AC" w:rsidRDefault="00F503AC" w:rsidP="00F503AC">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52F89703" w14:textId="77777777" w:rsidR="00F503AC" w:rsidRDefault="00F503AC" w:rsidP="00F503AC">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25C62C6D" w14:textId="77777777" w:rsidR="00F503AC" w:rsidRDefault="00F503AC" w:rsidP="00F503AC">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3EA31F60" w14:textId="77777777" w:rsidR="00F503AC" w:rsidRDefault="00F503AC" w:rsidP="00F503AC">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12F76E2F" w14:textId="77777777" w:rsidR="00F503AC" w:rsidRDefault="00F503AC" w:rsidP="00F503AC">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394ABF6A" w14:textId="77777777" w:rsidR="00F503AC" w:rsidRDefault="00F503AC" w:rsidP="00F503AC">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39E2425" w14:textId="77777777" w:rsidR="00F503AC" w:rsidRDefault="00F503AC" w:rsidP="00F503AC">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64DD62BA" w14:textId="77777777" w:rsidR="00F503AC" w:rsidRDefault="00F503AC" w:rsidP="00F503AC">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C2157C2" w14:textId="77777777" w:rsidR="00F503AC" w:rsidRDefault="00F503AC" w:rsidP="00F503AC">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46306D51" w14:textId="77777777" w:rsidR="00F503AC" w:rsidRDefault="00F503AC" w:rsidP="00F503AC">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4ADE8CF9" w14:textId="77777777" w:rsidR="00F503AC" w:rsidRDefault="00F503AC" w:rsidP="00F503AC">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6D31069" w14:textId="77777777" w:rsidR="00F503AC" w:rsidRDefault="00F503AC" w:rsidP="00F503AC">
      <w:pPr>
        <w:pStyle w:val="ARCATSubSub1"/>
      </w:pPr>
      <w:r>
        <w:t>Decorative Weave</w:t>
      </w:r>
    </w:p>
    <w:p w14:paraId="7A2971D2" w14:textId="77777777" w:rsidR="00F503AC" w:rsidRDefault="00F503AC" w:rsidP="00F503AC">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230071CA" w14:textId="77777777" w:rsidR="00F503AC" w:rsidRDefault="00F503AC" w:rsidP="00F503AC">
      <w:pPr>
        <w:pStyle w:val="ARCATSubSub1"/>
      </w:pPr>
      <w:r>
        <w:t>Plain Weave</w:t>
      </w:r>
    </w:p>
    <w:p w14:paraId="631A0675" w14:textId="77777777" w:rsidR="00F503AC" w:rsidRDefault="00F503AC" w:rsidP="00F503AC">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7876998E" w14:textId="77777777" w:rsidR="00F503AC" w:rsidRDefault="00F503AC" w:rsidP="00F503AC">
      <w:pPr>
        <w:pStyle w:val="ARCATSubSub1"/>
      </w:pPr>
      <w:r>
        <w:t>Twill Weave</w:t>
      </w:r>
    </w:p>
    <w:p w14:paraId="78EDE1BB" w14:textId="77777777" w:rsidR="00F503AC" w:rsidRDefault="00F503AC" w:rsidP="00F503AC">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58F9BA98" w14:textId="77777777" w:rsidR="00F503AC" w:rsidRDefault="00F503AC" w:rsidP="00F503AC">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F783634" w14:textId="77777777" w:rsidR="00F503AC" w:rsidRDefault="00F503AC" w:rsidP="00F503AC">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41C452B1" w14:textId="77777777" w:rsidR="00F503AC" w:rsidRDefault="00F503AC" w:rsidP="00F503AC">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23A51610" w14:textId="77777777" w:rsidR="00F503AC" w:rsidRDefault="00F503AC" w:rsidP="00F503AC">
      <w:pPr>
        <w:pStyle w:val="ARCATSubPara"/>
      </w:pPr>
      <w:r>
        <w:t>Polyester</w:t>
      </w:r>
    </w:p>
    <w:p w14:paraId="0F4C1B6A" w14:textId="77777777" w:rsidR="00F503AC" w:rsidRDefault="00F503AC" w:rsidP="00F503AC">
      <w:pPr>
        <w:pStyle w:val="ARCATSubSub1"/>
      </w:pPr>
      <w:r>
        <w:t>Basketweave</w:t>
      </w:r>
    </w:p>
    <w:p w14:paraId="75C45C70" w14:textId="77777777" w:rsidR="00F503AC" w:rsidRDefault="00F503AC" w:rsidP="00F503AC">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091B37F7" w14:textId="77777777" w:rsidR="00F503AC" w:rsidRDefault="00F503AC" w:rsidP="00F503AC">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743EBB32" w14:textId="77777777" w:rsidR="00F503AC" w:rsidRDefault="00F503AC" w:rsidP="00F503AC">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25A05D69" w14:textId="1A671862" w:rsidR="00F503AC" w:rsidRDefault="00F503AC" w:rsidP="00F503AC">
      <w:pPr>
        <w:pStyle w:val="ARCATSubSub2"/>
      </w:pPr>
      <w:r w:rsidRPr="000C2740">
        <w:t>SheerWeave® RE-USE® 1% by Phifer®: PVC-free polyester fabric is made with 85% REPREVE® performance fiber made from recycled plastic bottles and 15% virgin polyester.</w:t>
      </w:r>
      <w:r w:rsidR="000F19E9">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142C3C85" w14:textId="48697161" w:rsidR="00F503AC" w:rsidRDefault="00F503AC" w:rsidP="00F503AC">
      <w:pPr>
        <w:pStyle w:val="ARCATSubSub2"/>
      </w:pPr>
      <w:r w:rsidRPr="000C2740">
        <w:t>SheerWeave® RE-USE® 3% by Phifer®: PVC-free polyester fabric is made with 85% REPREVE® performance fiber made from recycled plastic bottles and 15% virgin polyester.</w:t>
      </w:r>
      <w:r w:rsidR="000F19E9">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01A76B6" w14:textId="08BD3A60" w:rsidR="00F503AC" w:rsidRDefault="00F503AC" w:rsidP="00F503AC">
      <w:pPr>
        <w:pStyle w:val="ARCATSubSub2"/>
      </w:pPr>
      <w:r w:rsidRPr="000C2740">
        <w:t>SheerWeave® RE-USE® 5% by Phifer®: PVC-free polyester fabric is made with 85% REPREVE® performance fiber made from recycled plastic bottles and 15% virgin polyester.</w:t>
      </w:r>
      <w:r w:rsidR="000F19E9">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1248E708" w14:textId="77777777" w:rsidR="00F503AC" w:rsidRDefault="00F503AC" w:rsidP="00F503AC">
      <w:pPr>
        <w:pStyle w:val="ARCATSubSub1"/>
      </w:pPr>
      <w:r>
        <w:t>Decorative Weave</w:t>
      </w:r>
    </w:p>
    <w:p w14:paraId="11D3D941" w14:textId="77777777" w:rsidR="00F503AC" w:rsidRDefault="00F503AC" w:rsidP="00F503AC">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07424F11" w14:textId="77777777" w:rsidR="00F503AC" w:rsidRDefault="00F503AC" w:rsidP="00F503AC">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15DFEA8B" w14:textId="77777777" w:rsidR="00F503AC" w:rsidRDefault="00F503AC" w:rsidP="00F503AC">
      <w:pPr>
        <w:pStyle w:val="ARCATSubSub1"/>
      </w:pPr>
      <w:r>
        <w:t>Warp Knit</w:t>
      </w:r>
    </w:p>
    <w:p w14:paraId="4A359857" w14:textId="77777777" w:rsidR="00F503AC" w:rsidRDefault="00F503AC" w:rsidP="00F503AC">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05221656" w14:textId="77777777" w:rsidR="00F503AC" w:rsidRDefault="00F503AC" w:rsidP="00F503AC">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07BF86EF" w14:textId="77777777" w:rsidR="00F503AC" w:rsidRDefault="00F503AC" w:rsidP="00F503AC">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59A8404F" w14:textId="77777777" w:rsidR="00F503AC" w:rsidRDefault="00F503AC" w:rsidP="00F503AC">
      <w:pPr>
        <w:pStyle w:val="ARCATSubSub1"/>
      </w:pPr>
      <w:r>
        <w:t>Linen Pattern</w:t>
      </w:r>
    </w:p>
    <w:p w14:paraId="26B80D76" w14:textId="77777777" w:rsidR="00F503AC" w:rsidRDefault="00F503AC" w:rsidP="00F503AC">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DE93DE2" w14:textId="77777777" w:rsidR="00F503AC" w:rsidRDefault="00F503AC" w:rsidP="00F503AC">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7F7F505" w14:textId="77777777" w:rsidR="00F503AC" w:rsidRDefault="00F503AC" w:rsidP="00F503AC">
      <w:pPr>
        <w:pStyle w:val="ARCATSubPara"/>
      </w:pPr>
      <w:r>
        <w:t>Thermoplastic Olefin</w:t>
      </w:r>
    </w:p>
    <w:p w14:paraId="7E7FACA2" w14:textId="77777777" w:rsidR="00F503AC" w:rsidRDefault="00F503AC" w:rsidP="00F503AC">
      <w:pPr>
        <w:pStyle w:val="ARCATSubSub1"/>
      </w:pPr>
      <w:r>
        <w:t>Basketweave</w:t>
      </w:r>
    </w:p>
    <w:p w14:paraId="030ED1BE" w14:textId="77777777" w:rsidR="00F503AC" w:rsidRDefault="00F503AC" w:rsidP="00F503AC">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6A91287C" w14:textId="77777777" w:rsidR="00F503AC" w:rsidRDefault="00F503AC" w:rsidP="00F503AC">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5DCAFB4F" w14:textId="77777777" w:rsidR="00F503AC" w:rsidRDefault="00F503AC" w:rsidP="00F503AC">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4F17E382" w14:textId="77777777" w:rsidR="00F503AC" w:rsidRDefault="00F503AC" w:rsidP="00F503AC">
      <w:pPr>
        <w:pStyle w:val="ARCATParagraph"/>
      </w:pPr>
      <w:r>
        <w:t>Room Darkening Fabrics</w:t>
      </w:r>
    </w:p>
    <w:p w14:paraId="627FDBF3" w14:textId="77777777" w:rsidR="00F503AC" w:rsidRDefault="00F503AC" w:rsidP="00F503AC">
      <w:pPr>
        <w:pStyle w:val="ARCATSubPara"/>
      </w:pPr>
      <w:r>
        <w:t>Opaque</w:t>
      </w:r>
    </w:p>
    <w:p w14:paraId="5E25DE6E" w14:textId="77777777" w:rsidR="00F503AC" w:rsidRDefault="00F503AC" w:rsidP="00F503AC">
      <w:pPr>
        <w:pStyle w:val="ARCATSubSub1"/>
      </w:pPr>
      <w:r>
        <w:t>PVC Coated Fiberglass</w:t>
      </w:r>
    </w:p>
    <w:p w14:paraId="6DD3040A" w14:textId="77777777" w:rsidR="00F503AC" w:rsidRDefault="00F503AC" w:rsidP="00F503AC">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34EEAEB" w14:textId="77777777" w:rsidR="00F503AC" w:rsidRDefault="00F503AC" w:rsidP="00F503AC">
      <w:pPr>
        <w:pStyle w:val="ARCATSubSub1"/>
      </w:pPr>
      <w:r>
        <w:t>Fiberglass</w:t>
      </w:r>
    </w:p>
    <w:p w14:paraId="159719CF" w14:textId="77777777" w:rsidR="00F503AC" w:rsidRDefault="00F503AC" w:rsidP="00F503AC">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60C5C4E8" w14:textId="77777777" w:rsidR="00F503AC" w:rsidRDefault="00F503AC" w:rsidP="00F503AC">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1E1FE6A7" w14:textId="77777777" w:rsidR="00F503AC" w:rsidRDefault="00F503AC" w:rsidP="00F503AC">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8E05D80" w14:textId="77777777" w:rsidR="00F503AC" w:rsidRDefault="00F503AC" w:rsidP="00F503AC">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626FC041" w14:textId="77777777" w:rsidR="00F503AC" w:rsidRDefault="00F503AC" w:rsidP="00F503AC">
      <w:pPr>
        <w:pStyle w:val="ARCATSubSub1"/>
      </w:pPr>
      <w:r>
        <w:t>PVC Coated Polyester.</w:t>
      </w:r>
    </w:p>
    <w:p w14:paraId="742F65C3" w14:textId="77777777" w:rsidR="00F503AC" w:rsidRDefault="00F503AC" w:rsidP="00F503AC">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595FD61C" w14:textId="77777777" w:rsidR="00F503AC" w:rsidRDefault="00F503AC" w:rsidP="00F503AC">
      <w:pPr>
        <w:pStyle w:val="ARCATSubSub1"/>
      </w:pPr>
      <w:r>
        <w:t>Polyester</w:t>
      </w:r>
    </w:p>
    <w:p w14:paraId="32A411E1" w14:textId="77777777" w:rsidR="00F351F6" w:rsidRDefault="00F351F6" w:rsidP="00F503AC">
      <w:pPr>
        <w:pStyle w:val="ARCATSubSub2"/>
      </w:pPr>
      <w:r w:rsidRPr="00F351F6">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4CA5DC25" w14:textId="2C14BD04" w:rsidR="00F503AC" w:rsidRDefault="00F503AC" w:rsidP="00F503AC">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11FB4778" w14:textId="77777777" w:rsidR="00F503AC" w:rsidRDefault="00F503AC" w:rsidP="00F503AC">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6FF179C4" w14:textId="77777777" w:rsidR="00F503AC" w:rsidRDefault="00F503AC" w:rsidP="00F503AC">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1DD956BB" w14:textId="77777777" w:rsidR="00F503AC" w:rsidRDefault="00F503AC" w:rsidP="00F503AC">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35E10798" w14:textId="77777777" w:rsidR="00F503AC" w:rsidRDefault="00F503AC" w:rsidP="00F503AC">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14ED2CE3" w14:textId="77777777" w:rsidR="00F503AC" w:rsidRDefault="00F503AC" w:rsidP="00F503AC">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69DFABB2" w14:textId="77777777" w:rsidR="00F503AC" w:rsidRDefault="00F503AC" w:rsidP="00F503AC">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27838836" w14:textId="69D5B401" w:rsidR="00E618E7" w:rsidRDefault="00F503AC" w:rsidP="00F503AC">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245D314C" w14:textId="77777777" w:rsidR="00E656D1" w:rsidRPr="00A37786" w:rsidRDefault="00E656D1" w:rsidP="00621585">
      <w:pPr>
        <w:pStyle w:val="ARCATSubSub3"/>
        <w:numPr>
          <w:ilvl w:val="0"/>
          <w:numId w:val="0"/>
        </w:numPr>
      </w:pPr>
    </w:p>
    <w:p w14:paraId="7C0D5A34"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274A6DE2" w14:textId="21B4AF0E" w:rsidR="00E618E7" w:rsidRDefault="00E618E7" w:rsidP="004C3A99">
      <w:pPr>
        <w:pStyle w:val="ARCATParagraph"/>
      </w:pPr>
      <w:r>
        <w:fldChar w:fldCharType="begin"/>
      </w:r>
      <w:r>
        <w:instrText xml:space="preserve">seq level3 \h \r0 </w:instrText>
      </w:r>
      <w:r>
        <w:fldChar w:fldCharType="end"/>
      </w:r>
      <w:r>
        <w:t>Color and pattern:</w:t>
      </w:r>
      <w:r w:rsidR="00061A62">
        <w:t xml:space="preserve"> </w:t>
      </w:r>
      <w:r>
        <w:t>__________, No. _____.</w:t>
      </w:r>
    </w:p>
    <w:p w14:paraId="6D664DA4" w14:textId="77777777" w:rsidR="00E618E7" w:rsidRDefault="00E618E7" w:rsidP="006602BF">
      <w:pPr>
        <w:pStyle w:val="ARCATBlank"/>
      </w:pPr>
    </w:p>
    <w:p w14:paraId="08BD84EB" w14:textId="77777777" w:rsidR="00E618E7" w:rsidRDefault="00E618E7" w:rsidP="006602BF">
      <w:pPr>
        <w:pStyle w:val="ARCATParagraph"/>
      </w:pPr>
      <w:r>
        <w:t>Color and pattern: As indicated in Color Schedule on Drawings.</w:t>
      </w:r>
    </w:p>
    <w:p w14:paraId="69A0D40E" w14:textId="77777777" w:rsidR="00E618E7" w:rsidRDefault="00E618E7" w:rsidP="00B349AC">
      <w:pPr>
        <w:pStyle w:val="ARCATBlank"/>
      </w:pPr>
    </w:p>
    <w:p w14:paraId="6FACA8CD" w14:textId="77777777" w:rsidR="008377FD" w:rsidRDefault="00E618E7" w:rsidP="008377FD">
      <w:pPr>
        <w:pStyle w:val="ARCATParagraph"/>
      </w:pPr>
      <w:r>
        <w:t>Color and pattern: As selected by Architect from manufacturer's standard range.</w:t>
      </w:r>
    </w:p>
    <w:p w14:paraId="4DD4B8E2" w14:textId="77777777" w:rsidR="008377FD" w:rsidRDefault="008377FD" w:rsidP="00716C3D"/>
    <w:p w14:paraId="59F40F20" w14:textId="49F3C190" w:rsidR="00E618E7" w:rsidRDefault="008377FD" w:rsidP="008377FD">
      <w:pPr>
        <w:pStyle w:val="ARCATParagraph"/>
      </w:pPr>
      <w:r w:rsidRPr="00E06219">
        <w:t xml:space="preserve">Custom </w:t>
      </w:r>
      <w:r w:rsidR="00716C3D">
        <w:t>colors, patterns, and g</w:t>
      </w:r>
      <w:r w:rsidRPr="00E06219">
        <w:t>raphics: As submitted to manufacturer in accordance with manufacturer’s guidelines</w:t>
      </w:r>
      <w:r>
        <w:t>.</w:t>
      </w:r>
    </w:p>
    <w:p w14:paraId="02F52A00" w14:textId="77777777" w:rsidR="00E618E7" w:rsidRDefault="00E618E7" w:rsidP="00B349AC">
      <w:pPr>
        <w:pStyle w:val="ARCATBlank"/>
      </w:pPr>
    </w:p>
    <w:p w14:paraId="125900A5" w14:textId="77777777" w:rsidR="00E618E7" w:rsidRDefault="00E618E7" w:rsidP="00EA5DCF">
      <w:pPr>
        <w:pStyle w:val="ARCATBlank"/>
      </w:pPr>
    </w:p>
    <w:p w14:paraId="7B7A67B9" w14:textId="77777777" w:rsidR="00E618E7" w:rsidRDefault="00E618E7" w:rsidP="00EA5DCF">
      <w:pPr>
        <w:pStyle w:val="ARCATPart"/>
      </w:pPr>
      <w:r>
        <w:t>EXECUTION</w:t>
      </w:r>
    </w:p>
    <w:p w14:paraId="21EA1460" w14:textId="77777777" w:rsidR="00E618E7" w:rsidRDefault="00E618E7" w:rsidP="00F3222C">
      <w:pPr>
        <w:pStyle w:val="ARCATBlank"/>
      </w:pPr>
    </w:p>
    <w:p w14:paraId="2C1C7D92" w14:textId="77777777" w:rsidR="00E618E7" w:rsidRDefault="00E618E7" w:rsidP="00F3222C">
      <w:pPr>
        <w:pStyle w:val="ARCATArticle"/>
      </w:pPr>
      <w:r>
        <w:t>EXAMINATION</w:t>
      </w:r>
    </w:p>
    <w:p w14:paraId="5C0A0395" w14:textId="77777777" w:rsidR="00E618E7" w:rsidRDefault="00E618E7" w:rsidP="00F3222C">
      <w:pPr>
        <w:pStyle w:val="ARCATBlank"/>
      </w:pPr>
    </w:p>
    <w:p w14:paraId="07385827" w14:textId="77777777" w:rsidR="00E618E7" w:rsidRDefault="00E618E7" w:rsidP="00F3222C">
      <w:pPr>
        <w:pStyle w:val="ARCATParagraph"/>
      </w:pPr>
      <w:r>
        <w:t>Do not begin installation until substrates have been properly prepared.</w:t>
      </w:r>
    </w:p>
    <w:p w14:paraId="179A8EA9" w14:textId="77777777" w:rsidR="00E618E7" w:rsidRDefault="00E618E7" w:rsidP="00F3222C">
      <w:pPr>
        <w:pStyle w:val="ARCATBlank"/>
      </w:pPr>
    </w:p>
    <w:p w14:paraId="1F5FAF9B" w14:textId="77777777" w:rsidR="00E618E7" w:rsidRDefault="00E618E7" w:rsidP="002C5F7F">
      <w:pPr>
        <w:pStyle w:val="ARCATParagraph"/>
      </w:pPr>
      <w:r>
        <w:t>If substrate preparation is the responsibility of another installer, notify Architect of unsatisfactory preparation before proceeding.</w:t>
      </w:r>
    </w:p>
    <w:p w14:paraId="34E0885A" w14:textId="77777777" w:rsidR="00E618E7" w:rsidRDefault="00E618E7" w:rsidP="00A77ED7">
      <w:pPr>
        <w:pStyle w:val="ARCATBlank"/>
      </w:pPr>
    </w:p>
    <w:p w14:paraId="24DBC3A2" w14:textId="77777777" w:rsidR="00E618E7" w:rsidRDefault="00E618E7" w:rsidP="00A0118A">
      <w:pPr>
        <w:pStyle w:val="ARCATArticle"/>
      </w:pPr>
      <w:r>
        <w:t>PREPARATION</w:t>
      </w:r>
    </w:p>
    <w:p w14:paraId="1DECD6A6" w14:textId="77777777" w:rsidR="00E618E7" w:rsidRDefault="00E618E7" w:rsidP="00A0118A">
      <w:pPr>
        <w:pStyle w:val="ARCATBlank"/>
      </w:pPr>
    </w:p>
    <w:p w14:paraId="12834A11" w14:textId="77777777" w:rsidR="00E618E7" w:rsidRPr="00E64E25" w:rsidRDefault="00E618E7" w:rsidP="004C3A99">
      <w:pPr>
        <w:pStyle w:val="ARCATParagraph"/>
      </w:pPr>
      <w:r>
        <w:t>Coordinate requirements for blocking and structural supports to ensure adequate means for installation of window shades.</w:t>
      </w:r>
    </w:p>
    <w:p w14:paraId="51BD30A3" w14:textId="77777777" w:rsidR="00E618E7" w:rsidRPr="00B3171B" w:rsidRDefault="00E618E7" w:rsidP="006602BF">
      <w:pPr>
        <w:pStyle w:val="ARCATBlank"/>
      </w:pPr>
    </w:p>
    <w:p w14:paraId="5F045E04" w14:textId="77777777" w:rsidR="00E618E7" w:rsidRDefault="00E618E7" w:rsidP="006602BF">
      <w:pPr>
        <w:pStyle w:val="ARCATBlank"/>
      </w:pPr>
    </w:p>
    <w:p w14:paraId="4597AA4D" w14:textId="77777777" w:rsidR="00E618E7" w:rsidRDefault="00E618E7" w:rsidP="006602BF">
      <w:pPr>
        <w:pStyle w:val="ARCATArticle"/>
      </w:pPr>
      <w:r>
        <w:t>INSTALLATION</w:t>
      </w:r>
    </w:p>
    <w:p w14:paraId="666D268F" w14:textId="77777777" w:rsidR="00E618E7" w:rsidRDefault="00E618E7" w:rsidP="00B349AC">
      <w:pPr>
        <w:pStyle w:val="ARCATBlank"/>
      </w:pPr>
    </w:p>
    <w:p w14:paraId="046D2CF2" w14:textId="77777777" w:rsidR="00E618E7" w:rsidRDefault="00E618E7" w:rsidP="00B349AC">
      <w:pPr>
        <w:pStyle w:val="ARCATParagraph"/>
      </w:pPr>
      <w:r>
        <w:t>Install in accordance with manufacturer's instructions.</w:t>
      </w:r>
    </w:p>
    <w:p w14:paraId="6B61F017" w14:textId="77777777" w:rsidR="00E618E7" w:rsidRDefault="00E618E7" w:rsidP="00B349AC">
      <w:pPr>
        <w:pStyle w:val="ARCATBlank"/>
      </w:pPr>
    </w:p>
    <w:p w14:paraId="27449AB1" w14:textId="0B2A215D" w:rsidR="00E618E7" w:rsidRDefault="00E618E7" w:rsidP="00EA5DCF">
      <w:pPr>
        <w:pStyle w:val="ARCATParagraph"/>
      </w:pPr>
      <w:r>
        <w:t>Install roller shades level, plumb, square, and true.</w:t>
      </w:r>
      <w:r w:rsidR="00061A62">
        <w:t xml:space="preserve"> </w:t>
      </w:r>
      <w:r>
        <w:t>Allow proper clearances for window operation hardware.</w:t>
      </w:r>
    </w:p>
    <w:p w14:paraId="0DEF475A" w14:textId="77777777" w:rsidR="00E618E7" w:rsidRDefault="00E618E7" w:rsidP="00EA5DCF">
      <w:pPr>
        <w:pStyle w:val="ARCATBlank"/>
      </w:pPr>
    </w:p>
    <w:p w14:paraId="1CC4D91B" w14:textId="77777777" w:rsidR="00E618E7" w:rsidRDefault="00E618E7" w:rsidP="008E59AA">
      <w:pPr>
        <w:pStyle w:val="ARCATNote"/>
      </w:pPr>
      <w:r>
        <w:t>** NOTE TO SPECIFIER ** Select items to conceal roller and operating mechanism from the following as applicable. Delete if not applicable.</w:t>
      </w:r>
    </w:p>
    <w:p w14:paraId="46C9B4F4" w14:textId="77777777" w:rsidR="00E618E7" w:rsidRDefault="00E618E7" w:rsidP="008E59AA">
      <w:pPr>
        <w:pStyle w:val="ARCATSubPara"/>
      </w:pPr>
      <w:r>
        <w:t>Fascias.</w:t>
      </w:r>
    </w:p>
    <w:p w14:paraId="432FCDCE" w14:textId="77777777" w:rsidR="00E618E7" w:rsidRDefault="00E618E7" w:rsidP="00FA6E15">
      <w:pPr>
        <w:pStyle w:val="ARCATSubPara"/>
      </w:pPr>
      <w:r>
        <w:t>Closure panels.</w:t>
      </w:r>
    </w:p>
    <w:p w14:paraId="1BF73786" w14:textId="77777777" w:rsidR="00E618E7" w:rsidRDefault="00E618E7" w:rsidP="00FA6E15">
      <w:pPr>
        <w:pStyle w:val="ARCATSubPara"/>
      </w:pPr>
      <w:r>
        <w:t>Endcaps.</w:t>
      </w:r>
    </w:p>
    <w:p w14:paraId="7619C16E" w14:textId="77777777" w:rsidR="00E618E7" w:rsidRDefault="00E618E7" w:rsidP="00B349AC">
      <w:pPr>
        <w:pStyle w:val="ARCATBlank"/>
      </w:pPr>
    </w:p>
    <w:p w14:paraId="551E8A2D" w14:textId="77777777" w:rsidR="00E618E7" w:rsidRDefault="00E618E7" w:rsidP="00B349AC">
      <w:pPr>
        <w:pStyle w:val="ARCATBlank"/>
      </w:pPr>
    </w:p>
    <w:p w14:paraId="0FA7CBDF"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3344F697" w14:textId="77777777" w:rsidR="00E618E7" w:rsidRDefault="00E618E7" w:rsidP="00B349AC">
      <w:pPr>
        <w:pStyle w:val="ARCATBlank"/>
      </w:pPr>
    </w:p>
    <w:p w14:paraId="77B4CAC1" w14:textId="77777777" w:rsidR="00E618E7" w:rsidRDefault="00E618E7" w:rsidP="004C3A99">
      <w:pPr>
        <w:pStyle w:val="ARCATParagraph"/>
      </w:pPr>
      <w:r>
        <w:t>Test window shades to verify that operating mechanism and other operating components are functional. Correct deficiencies.</w:t>
      </w:r>
    </w:p>
    <w:p w14:paraId="6DD34E63" w14:textId="77777777" w:rsidR="00E618E7" w:rsidRDefault="00E618E7" w:rsidP="00B349AC">
      <w:pPr>
        <w:pStyle w:val="ARCATBlank"/>
      </w:pPr>
    </w:p>
    <w:p w14:paraId="5E732AF7" w14:textId="77777777" w:rsidR="00E618E7" w:rsidRDefault="00E618E7" w:rsidP="006602BF">
      <w:pPr>
        <w:pStyle w:val="ARCATParagraph"/>
      </w:pPr>
      <w:r>
        <w:t>Demonstrate operation of shades to Owner's designated representatives.</w:t>
      </w:r>
    </w:p>
    <w:p w14:paraId="03444171" w14:textId="77777777" w:rsidR="00E618E7" w:rsidRDefault="00E618E7" w:rsidP="00B349AC">
      <w:pPr>
        <w:pStyle w:val="ARCATBlank"/>
      </w:pPr>
    </w:p>
    <w:p w14:paraId="6C8F3B41" w14:textId="77777777" w:rsidR="00E618E7" w:rsidRDefault="00E618E7" w:rsidP="00B349AC">
      <w:pPr>
        <w:pStyle w:val="ARCATArticle"/>
      </w:pPr>
      <w:r>
        <w:t>PROTECTION</w:t>
      </w:r>
    </w:p>
    <w:p w14:paraId="4DE11717" w14:textId="77777777" w:rsidR="00E618E7" w:rsidRDefault="00E618E7" w:rsidP="00B349AC">
      <w:pPr>
        <w:pStyle w:val="ARCATBlank"/>
      </w:pPr>
    </w:p>
    <w:p w14:paraId="4F3F9C1B" w14:textId="77777777" w:rsidR="00E618E7" w:rsidRDefault="00E618E7" w:rsidP="00B349AC">
      <w:pPr>
        <w:pStyle w:val="ARCATParagraph"/>
      </w:pPr>
      <w:r>
        <w:t>Protect installed products until completion of project.</w:t>
      </w:r>
    </w:p>
    <w:p w14:paraId="56548DFA" w14:textId="77777777" w:rsidR="00E618E7" w:rsidRDefault="00E618E7" w:rsidP="00EA5DCF">
      <w:pPr>
        <w:pStyle w:val="ARCATBlank"/>
      </w:pPr>
    </w:p>
    <w:p w14:paraId="04D78551" w14:textId="394721C2" w:rsidR="00E618E7" w:rsidRDefault="00E618E7" w:rsidP="00EA5DCF">
      <w:pPr>
        <w:pStyle w:val="ARCATParagraph"/>
      </w:pPr>
      <w:r>
        <w:t>Touch-up, repair</w:t>
      </w:r>
      <w:r w:rsidR="00716C3D">
        <w:t>,</w:t>
      </w:r>
      <w:r>
        <w:t xml:space="preserve"> or replace damaged products before Substantial Completion.</w:t>
      </w:r>
    </w:p>
    <w:p w14:paraId="5B223191" w14:textId="77777777" w:rsidR="00E618E7" w:rsidRDefault="00E618E7" w:rsidP="00F3222C">
      <w:pPr>
        <w:pStyle w:val="ARCATBlank"/>
      </w:pPr>
    </w:p>
    <w:p w14:paraId="49D469E8" w14:textId="77777777" w:rsidR="00E618E7" w:rsidRDefault="00E618E7" w:rsidP="00F3222C">
      <w:pPr>
        <w:pStyle w:val="ARCATArticle"/>
      </w:pPr>
      <w:r>
        <w:t>SCHEDULES</w:t>
      </w:r>
    </w:p>
    <w:p w14:paraId="74EFC823" w14:textId="77777777" w:rsidR="00E618E7" w:rsidRDefault="00E618E7" w:rsidP="00F3222C">
      <w:pPr>
        <w:pStyle w:val="ARCATBlank"/>
      </w:pPr>
    </w:p>
    <w:p w14:paraId="2DDDE545" w14:textId="635613CE" w:rsidR="00E618E7" w:rsidRDefault="00E618E7" w:rsidP="008E59AA">
      <w:pPr>
        <w:pStyle w:val="ARCATNote"/>
      </w:pPr>
      <w:r>
        <w:t>** NOTE TO SPECIFIER ** Retain Paragraph below to suit project requirements. Identify products by name on the Drawings or alternately</w:t>
      </w:r>
      <w:r w:rsidR="00061A62">
        <w:t xml:space="preserve"> </w:t>
      </w:r>
      <w:r>
        <w:t>use this paragraph to define the location of each type of material to be used. Delete if not required.</w:t>
      </w:r>
    </w:p>
    <w:p w14:paraId="34B159F7" w14:textId="77777777" w:rsidR="00E618E7" w:rsidRDefault="00E618E7" w:rsidP="004C3A99">
      <w:pPr>
        <w:pStyle w:val="ARCATParagraph"/>
      </w:pPr>
      <w:r>
        <w:t>Refer to Drawings for shade types and locations.</w:t>
      </w:r>
    </w:p>
    <w:p w14:paraId="12D520AA" w14:textId="77777777" w:rsidR="00E618E7" w:rsidRDefault="00E618E7" w:rsidP="006602BF">
      <w:pPr>
        <w:pStyle w:val="ARCATBlank"/>
      </w:pPr>
    </w:p>
    <w:p w14:paraId="1552DB9F" w14:textId="77777777" w:rsidR="00E618E7" w:rsidRDefault="00E618E7" w:rsidP="006602BF">
      <w:pPr>
        <w:pStyle w:val="ARCATBlank"/>
      </w:pPr>
    </w:p>
    <w:p w14:paraId="26C02FA4"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58D0B" w14:textId="77777777" w:rsidR="00325A9E" w:rsidRDefault="00325A9E" w:rsidP="00E618E7"/>
    <w:p w14:paraId="0140BC83" w14:textId="77777777" w:rsidR="00325A9E" w:rsidRDefault="00325A9E" w:rsidP="00E618E7"/>
  </w:endnote>
  <w:endnote w:type="continuationSeparator" w:id="0">
    <w:p w14:paraId="4B3FEF8A" w14:textId="77777777" w:rsidR="00325A9E" w:rsidRDefault="00325A9E" w:rsidP="00E618E7">
      <w:r>
        <w:t xml:space="preserve"> </w:t>
      </w:r>
    </w:p>
    <w:p w14:paraId="6ED56D37" w14:textId="77777777" w:rsidR="00325A9E" w:rsidRDefault="00325A9E" w:rsidP="00E618E7"/>
  </w:endnote>
  <w:endnote w:type="continuationNotice" w:id="1">
    <w:p w14:paraId="0044F7B2" w14:textId="77777777" w:rsidR="00325A9E" w:rsidRDefault="00325A9E" w:rsidP="00E618E7">
      <w:r>
        <w:t xml:space="preserve"> </w:t>
      </w:r>
    </w:p>
    <w:p w14:paraId="70DF08C8" w14:textId="77777777" w:rsidR="00325A9E" w:rsidRDefault="00325A9E"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B8F7" w14:textId="77777777" w:rsidR="00FA6E15" w:rsidRDefault="00FA6E15" w:rsidP="004C3A99">
    <w:pPr>
      <w:pStyle w:val="ARCATEndOfSection"/>
    </w:pPr>
  </w:p>
  <w:p w14:paraId="34B4A2D7"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10D7D40C"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26586" w14:textId="77777777" w:rsidR="00325A9E" w:rsidRDefault="00325A9E" w:rsidP="00E618E7">
      <w:r>
        <w:separator/>
      </w:r>
    </w:p>
    <w:p w14:paraId="37FD885E" w14:textId="77777777" w:rsidR="00325A9E" w:rsidRDefault="00325A9E" w:rsidP="00E618E7"/>
  </w:footnote>
  <w:footnote w:type="continuationSeparator" w:id="0">
    <w:p w14:paraId="0CF92D17" w14:textId="77777777" w:rsidR="00325A9E" w:rsidRDefault="00325A9E" w:rsidP="00E618E7">
      <w:r>
        <w:continuationSeparator/>
      </w:r>
    </w:p>
    <w:p w14:paraId="4E43728B" w14:textId="77777777" w:rsidR="00325A9E" w:rsidRDefault="00325A9E"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5" w15:restartNumberingAfterBreak="0">
    <w:nsid w:val="51864E08"/>
    <w:multiLevelType w:val="multilevel"/>
    <w:tmpl w:val="7C6E04C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521432930">
    <w:abstractNumId w:val="0"/>
  </w:num>
  <w:num w:numId="2" w16cid:durableId="55976932">
    <w:abstractNumId w:val="5"/>
  </w:num>
  <w:num w:numId="3" w16cid:durableId="2002737710">
    <w:abstractNumId w:val="3"/>
  </w:num>
  <w:num w:numId="4" w16cid:durableId="20819487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7414706">
    <w:abstractNumId w:val="6"/>
  </w:num>
  <w:num w:numId="6" w16cid:durableId="1581938615">
    <w:abstractNumId w:val="2"/>
  </w:num>
  <w:num w:numId="7" w16cid:durableId="161431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61909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1329606">
    <w:abstractNumId w:val="5"/>
  </w:num>
  <w:num w:numId="10" w16cid:durableId="1616054904">
    <w:abstractNumId w:val="5"/>
  </w:num>
  <w:num w:numId="11" w16cid:durableId="11724050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4972408">
    <w:abstractNumId w:val="5"/>
  </w:num>
  <w:num w:numId="13" w16cid:durableId="7749067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125505">
    <w:abstractNumId w:val="1"/>
  </w:num>
  <w:num w:numId="15" w16cid:durableId="167221805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02BC3"/>
    <w:rsid w:val="0002129D"/>
    <w:rsid w:val="000255BB"/>
    <w:rsid w:val="00033146"/>
    <w:rsid w:val="00034926"/>
    <w:rsid w:val="00040C4C"/>
    <w:rsid w:val="00050AE9"/>
    <w:rsid w:val="00055722"/>
    <w:rsid w:val="00061A62"/>
    <w:rsid w:val="000652A3"/>
    <w:rsid w:val="000675B4"/>
    <w:rsid w:val="00067721"/>
    <w:rsid w:val="000A2CB9"/>
    <w:rsid w:val="000C7257"/>
    <w:rsid w:val="000D0F57"/>
    <w:rsid w:val="000D2647"/>
    <w:rsid w:val="000E1598"/>
    <w:rsid w:val="000E6E16"/>
    <w:rsid w:val="000F0CFB"/>
    <w:rsid w:val="000F19E9"/>
    <w:rsid w:val="000F4288"/>
    <w:rsid w:val="000F591E"/>
    <w:rsid w:val="00117634"/>
    <w:rsid w:val="0012113E"/>
    <w:rsid w:val="001242D8"/>
    <w:rsid w:val="00133CFF"/>
    <w:rsid w:val="00136F03"/>
    <w:rsid w:val="00141C67"/>
    <w:rsid w:val="0014371C"/>
    <w:rsid w:val="00160434"/>
    <w:rsid w:val="001624E5"/>
    <w:rsid w:val="0018012E"/>
    <w:rsid w:val="001852F7"/>
    <w:rsid w:val="001925B0"/>
    <w:rsid w:val="001B0227"/>
    <w:rsid w:val="001B5378"/>
    <w:rsid w:val="001B77AC"/>
    <w:rsid w:val="001D0249"/>
    <w:rsid w:val="001D15F3"/>
    <w:rsid w:val="001F2D37"/>
    <w:rsid w:val="0020046C"/>
    <w:rsid w:val="00220B74"/>
    <w:rsid w:val="00224A10"/>
    <w:rsid w:val="00242CFF"/>
    <w:rsid w:val="002511A9"/>
    <w:rsid w:val="002554B8"/>
    <w:rsid w:val="00260F33"/>
    <w:rsid w:val="00271008"/>
    <w:rsid w:val="002746A8"/>
    <w:rsid w:val="00277828"/>
    <w:rsid w:val="002821E2"/>
    <w:rsid w:val="0029265D"/>
    <w:rsid w:val="00295470"/>
    <w:rsid w:val="002A3561"/>
    <w:rsid w:val="002C23DB"/>
    <w:rsid w:val="002C353B"/>
    <w:rsid w:val="002C5F7F"/>
    <w:rsid w:val="002D4835"/>
    <w:rsid w:val="002E105B"/>
    <w:rsid w:val="002F0256"/>
    <w:rsid w:val="002F416A"/>
    <w:rsid w:val="002F7A7C"/>
    <w:rsid w:val="00311784"/>
    <w:rsid w:val="00325A9E"/>
    <w:rsid w:val="003261CA"/>
    <w:rsid w:val="00330268"/>
    <w:rsid w:val="00333461"/>
    <w:rsid w:val="00351F5F"/>
    <w:rsid w:val="003579E1"/>
    <w:rsid w:val="00366F41"/>
    <w:rsid w:val="00371F4F"/>
    <w:rsid w:val="00381514"/>
    <w:rsid w:val="00390B61"/>
    <w:rsid w:val="00390BE3"/>
    <w:rsid w:val="00394644"/>
    <w:rsid w:val="0039514A"/>
    <w:rsid w:val="00395F26"/>
    <w:rsid w:val="003B0616"/>
    <w:rsid w:val="003B1B48"/>
    <w:rsid w:val="003C0E9B"/>
    <w:rsid w:val="003C3D9B"/>
    <w:rsid w:val="003D1325"/>
    <w:rsid w:val="003D2B6B"/>
    <w:rsid w:val="003E3FE0"/>
    <w:rsid w:val="003E4A63"/>
    <w:rsid w:val="0040157B"/>
    <w:rsid w:val="004078B5"/>
    <w:rsid w:val="0041679C"/>
    <w:rsid w:val="00420846"/>
    <w:rsid w:val="00427444"/>
    <w:rsid w:val="004317F6"/>
    <w:rsid w:val="0043488A"/>
    <w:rsid w:val="004363EB"/>
    <w:rsid w:val="00450ADC"/>
    <w:rsid w:val="004519EF"/>
    <w:rsid w:val="0045339B"/>
    <w:rsid w:val="004611BE"/>
    <w:rsid w:val="00474C3C"/>
    <w:rsid w:val="00483F3C"/>
    <w:rsid w:val="00494875"/>
    <w:rsid w:val="00496086"/>
    <w:rsid w:val="004A1546"/>
    <w:rsid w:val="004A21E8"/>
    <w:rsid w:val="004A2FD2"/>
    <w:rsid w:val="004A795E"/>
    <w:rsid w:val="004B012E"/>
    <w:rsid w:val="004B4C76"/>
    <w:rsid w:val="004B7FA2"/>
    <w:rsid w:val="004C3A99"/>
    <w:rsid w:val="004C469E"/>
    <w:rsid w:val="004C4E65"/>
    <w:rsid w:val="004D138D"/>
    <w:rsid w:val="004E6679"/>
    <w:rsid w:val="004E6CA8"/>
    <w:rsid w:val="004F0E5C"/>
    <w:rsid w:val="004F4F24"/>
    <w:rsid w:val="005037AC"/>
    <w:rsid w:val="00510153"/>
    <w:rsid w:val="00510D3F"/>
    <w:rsid w:val="0052076C"/>
    <w:rsid w:val="00525B39"/>
    <w:rsid w:val="00541995"/>
    <w:rsid w:val="0055695F"/>
    <w:rsid w:val="00562E22"/>
    <w:rsid w:val="00576E95"/>
    <w:rsid w:val="0057706F"/>
    <w:rsid w:val="00581418"/>
    <w:rsid w:val="00585EDD"/>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21585"/>
    <w:rsid w:val="00633672"/>
    <w:rsid w:val="006504C4"/>
    <w:rsid w:val="006602BF"/>
    <w:rsid w:val="00666BED"/>
    <w:rsid w:val="0067692D"/>
    <w:rsid w:val="00677903"/>
    <w:rsid w:val="00682878"/>
    <w:rsid w:val="00684DFB"/>
    <w:rsid w:val="006A17E2"/>
    <w:rsid w:val="006A46B2"/>
    <w:rsid w:val="006A724F"/>
    <w:rsid w:val="006B2526"/>
    <w:rsid w:val="006B2B04"/>
    <w:rsid w:val="006C00EE"/>
    <w:rsid w:val="006C2CF6"/>
    <w:rsid w:val="006C51F7"/>
    <w:rsid w:val="006C6FA2"/>
    <w:rsid w:val="006D4C0C"/>
    <w:rsid w:val="006E0F98"/>
    <w:rsid w:val="006E11A3"/>
    <w:rsid w:val="006E1392"/>
    <w:rsid w:val="006E1AD4"/>
    <w:rsid w:val="006E1E69"/>
    <w:rsid w:val="00702091"/>
    <w:rsid w:val="007047AB"/>
    <w:rsid w:val="007072ED"/>
    <w:rsid w:val="0071492E"/>
    <w:rsid w:val="00716C3D"/>
    <w:rsid w:val="00724790"/>
    <w:rsid w:val="00725611"/>
    <w:rsid w:val="00727FF7"/>
    <w:rsid w:val="007328AC"/>
    <w:rsid w:val="00733C36"/>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0258B"/>
    <w:rsid w:val="00810253"/>
    <w:rsid w:val="00814A3B"/>
    <w:rsid w:val="008157BD"/>
    <w:rsid w:val="008274EA"/>
    <w:rsid w:val="0083336D"/>
    <w:rsid w:val="008377FD"/>
    <w:rsid w:val="008411DA"/>
    <w:rsid w:val="00842E10"/>
    <w:rsid w:val="008438DD"/>
    <w:rsid w:val="008464A3"/>
    <w:rsid w:val="00853417"/>
    <w:rsid w:val="0085587F"/>
    <w:rsid w:val="00857D71"/>
    <w:rsid w:val="00872A1D"/>
    <w:rsid w:val="00874259"/>
    <w:rsid w:val="00887A03"/>
    <w:rsid w:val="00897299"/>
    <w:rsid w:val="008A30C9"/>
    <w:rsid w:val="008A36B8"/>
    <w:rsid w:val="008C19AF"/>
    <w:rsid w:val="008E0C81"/>
    <w:rsid w:val="008E1E1D"/>
    <w:rsid w:val="008E207B"/>
    <w:rsid w:val="008E44F3"/>
    <w:rsid w:val="008E59AA"/>
    <w:rsid w:val="008E5D19"/>
    <w:rsid w:val="008F4698"/>
    <w:rsid w:val="008F48A7"/>
    <w:rsid w:val="008F734D"/>
    <w:rsid w:val="00903C7F"/>
    <w:rsid w:val="0091429E"/>
    <w:rsid w:val="00916AA7"/>
    <w:rsid w:val="009211C1"/>
    <w:rsid w:val="00944E0D"/>
    <w:rsid w:val="009616F7"/>
    <w:rsid w:val="009653D0"/>
    <w:rsid w:val="00971DFE"/>
    <w:rsid w:val="00973D40"/>
    <w:rsid w:val="00976801"/>
    <w:rsid w:val="00987546"/>
    <w:rsid w:val="009A47C6"/>
    <w:rsid w:val="009A63FA"/>
    <w:rsid w:val="009A681C"/>
    <w:rsid w:val="009B099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2A57"/>
    <w:rsid w:val="00A73C7F"/>
    <w:rsid w:val="00A779E7"/>
    <w:rsid w:val="00A77ED7"/>
    <w:rsid w:val="00A878AF"/>
    <w:rsid w:val="00AA6A28"/>
    <w:rsid w:val="00AB7637"/>
    <w:rsid w:val="00AC0689"/>
    <w:rsid w:val="00AC0EF3"/>
    <w:rsid w:val="00AC22DC"/>
    <w:rsid w:val="00AC3D4B"/>
    <w:rsid w:val="00AC57B6"/>
    <w:rsid w:val="00AC6D84"/>
    <w:rsid w:val="00AC706B"/>
    <w:rsid w:val="00AE1109"/>
    <w:rsid w:val="00AF2605"/>
    <w:rsid w:val="00B01521"/>
    <w:rsid w:val="00B0504D"/>
    <w:rsid w:val="00B05E2C"/>
    <w:rsid w:val="00B15F54"/>
    <w:rsid w:val="00B20447"/>
    <w:rsid w:val="00B249C9"/>
    <w:rsid w:val="00B3171B"/>
    <w:rsid w:val="00B33CAB"/>
    <w:rsid w:val="00B349AC"/>
    <w:rsid w:val="00B8648E"/>
    <w:rsid w:val="00B93139"/>
    <w:rsid w:val="00B97D02"/>
    <w:rsid w:val="00BA0942"/>
    <w:rsid w:val="00BB2839"/>
    <w:rsid w:val="00BB501D"/>
    <w:rsid w:val="00BC3185"/>
    <w:rsid w:val="00BC4054"/>
    <w:rsid w:val="00BF508B"/>
    <w:rsid w:val="00C21D70"/>
    <w:rsid w:val="00C26DFB"/>
    <w:rsid w:val="00C3438B"/>
    <w:rsid w:val="00C36FA5"/>
    <w:rsid w:val="00C373C3"/>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4403"/>
    <w:rsid w:val="00CE694E"/>
    <w:rsid w:val="00CE729E"/>
    <w:rsid w:val="00CF49B2"/>
    <w:rsid w:val="00D06C1C"/>
    <w:rsid w:val="00D27CCD"/>
    <w:rsid w:val="00D30541"/>
    <w:rsid w:val="00D3362B"/>
    <w:rsid w:val="00D33F1B"/>
    <w:rsid w:val="00D361FB"/>
    <w:rsid w:val="00D44E12"/>
    <w:rsid w:val="00D539CD"/>
    <w:rsid w:val="00D60C4A"/>
    <w:rsid w:val="00D728FD"/>
    <w:rsid w:val="00D854CD"/>
    <w:rsid w:val="00D956C2"/>
    <w:rsid w:val="00DC29BB"/>
    <w:rsid w:val="00DC3A7F"/>
    <w:rsid w:val="00DE011C"/>
    <w:rsid w:val="00DE6704"/>
    <w:rsid w:val="00E026AE"/>
    <w:rsid w:val="00E05915"/>
    <w:rsid w:val="00E171B6"/>
    <w:rsid w:val="00E17B7E"/>
    <w:rsid w:val="00E21273"/>
    <w:rsid w:val="00E25DB1"/>
    <w:rsid w:val="00E26087"/>
    <w:rsid w:val="00E30D65"/>
    <w:rsid w:val="00E37435"/>
    <w:rsid w:val="00E55426"/>
    <w:rsid w:val="00E618E7"/>
    <w:rsid w:val="00E634FD"/>
    <w:rsid w:val="00E64E25"/>
    <w:rsid w:val="00E656D1"/>
    <w:rsid w:val="00E74A39"/>
    <w:rsid w:val="00E75856"/>
    <w:rsid w:val="00E84BA9"/>
    <w:rsid w:val="00E86379"/>
    <w:rsid w:val="00E91ADB"/>
    <w:rsid w:val="00EA0066"/>
    <w:rsid w:val="00EA0397"/>
    <w:rsid w:val="00EA4A64"/>
    <w:rsid w:val="00EA5DCF"/>
    <w:rsid w:val="00EB0201"/>
    <w:rsid w:val="00EB361D"/>
    <w:rsid w:val="00EC7F04"/>
    <w:rsid w:val="00ED5A50"/>
    <w:rsid w:val="00ED6182"/>
    <w:rsid w:val="00EE3F75"/>
    <w:rsid w:val="00EF5ED9"/>
    <w:rsid w:val="00EF6FE5"/>
    <w:rsid w:val="00F0230A"/>
    <w:rsid w:val="00F06C55"/>
    <w:rsid w:val="00F21753"/>
    <w:rsid w:val="00F30AA8"/>
    <w:rsid w:val="00F3222C"/>
    <w:rsid w:val="00F329F7"/>
    <w:rsid w:val="00F333AF"/>
    <w:rsid w:val="00F351F6"/>
    <w:rsid w:val="00F44CE9"/>
    <w:rsid w:val="00F47779"/>
    <w:rsid w:val="00F503AC"/>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DEE8F"/>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136F03"/>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621585"/>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8377FD"/>
    <w:pPr>
      <w:ind w:left="720"/>
      <w:contextualSpacing/>
    </w:pPr>
  </w:style>
  <w:style w:type="paragraph" w:customStyle="1" w:styleId="ARCATfooter">
    <w:name w:val="ARCAT footer"/>
    <w:uiPriority w:val="99"/>
    <w:rsid w:val="00E656D1"/>
    <w:pPr>
      <w:widowControl w:val="0"/>
      <w:autoSpaceDE w:val="0"/>
      <w:autoSpaceDN w:val="0"/>
      <w:adjustRightInd w:val="0"/>
      <w:jc w:val="center"/>
    </w:pPr>
    <w:rPr>
      <w:rFonts w:ascii="Arial" w:eastAsiaTheme="minorEastAsia" w:hAnsi="Arial" w:cs="Arial"/>
      <w:sz w:val="24"/>
      <w:szCs w:val="24"/>
    </w:rPr>
  </w:style>
  <w:style w:type="paragraph" w:styleId="Revision">
    <w:name w:val="Revision"/>
    <w:hidden/>
    <w:uiPriority w:val="99"/>
    <w:semiHidden/>
    <w:rsid w:val="00E656D1"/>
    <w:rPr>
      <w:rFonts w:asciiTheme="minorHAnsi" w:eastAsiaTheme="minorEastAsia" w:hAnsiTheme="minorHAnsi"/>
      <w:kern w:val="2"/>
      <w:sz w:val="24"/>
      <w:szCs w:val="24"/>
    </w:rPr>
  </w:style>
  <w:style w:type="paragraph" w:customStyle="1" w:styleId="PRT">
    <w:name w:val="PRT"/>
    <w:basedOn w:val="Normal"/>
    <w:next w:val="ART"/>
    <w:rsid w:val="00E656D1"/>
    <w:pPr>
      <w:keepNext/>
      <w:widowControl/>
      <w:suppressAutoHyphens/>
      <w:autoSpaceDE/>
      <w:autoSpaceDN/>
      <w:adjustRightInd/>
      <w:spacing w:before="480"/>
      <w:jc w:val="both"/>
      <w:outlineLvl w:val="0"/>
    </w:pPr>
    <w:rPr>
      <w:rFonts w:eastAsiaTheme="minorEastAsia" w:cs="Arial"/>
      <w:color w:val="auto"/>
    </w:rPr>
  </w:style>
  <w:style w:type="paragraph" w:customStyle="1" w:styleId="SUT">
    <w:name w:val="SUT"/>
    <w:basedOn w:val="Normal"/>
    <w:next w:val="PR1"/>
    <w:rsid w:val="00E656D1"/>
    <w:pPr>
      <w:widowControl/>
      <w:suppressAutoHyphens/>
      <w:autoSpaceDE/>
      <w:autoSpaceDN/>
      <w:adjustRightInd/>
      <w:spacing w:before="240"/>
      <w:jc w:val="both"/>
      <w:outlineLvl w:val="0"/>
    </w:pPr>
    <w:rPr>
      <w:rFonts w:eastAsiaTheme="minorEastAsia" w:cs="Arial"/>
      <w:color w:val="auto"/>
    </w:rPr>
  </w:style>
  <w:style w:type="paragraph" w:customStyle="1" w:styleId="DST">
    <w:name w:val="DST"/>
    <w:basedOn w:val="Normal"/>
    <w:next w:val="PR1"/>
    <w:rsid w:val="00E656D1"/>
    <w:pPr>
      <w:widowControl/>
      <w:suppressAutoHyphens/>
      <w:autoSpaceDE/>
      <w:autoSpaceDN/>
      <w:adjustRightInd/>
      <w:spacing w:before="240"/>
      <w:jc w:val="both"/>
      <w:outlineLvl w:val="0"/>
    </w:pPr>
    <w:rPr>
      <w:rFonts w:eastAsiaTheme="minorEastAsia" w:cs="Arial"/>
      <w:color w:val="auto"/>
    </w:rPr>
  </w:style>
  <w:style w:type="paragraph" w:customStyle="1" w:styleId="ART">
    <w:name w:val="ART"/>
    <w:basedOn w:val="Normal"/>
    <w:next w:val="PR1"/>
    <w:rsid w:val="00E656D1"/>
    <w:pPr>
      <w:keepNext/>
      <w:widowControl/>
      <w:tabs>
        <w:tab w:val="left" w:pos="864"/>
      </w:tabs>
      <w:suppressAutoHyphens/>
      <w:autoSpaceDE/>
      <w:autoSpaceDN/>
      <w:adjustRightInd/>
      <w:spacing w:before="480"/>
      <w:ind w:left="864" w:hanging="864"/>
      <w:jc w:val="both"/>
      <w:outlineLvl w:val="1"/>
    </w:pPr>
    <w:rPr>
      <w:rFonts w:eastAsiaTheme="minorEastAsia" w:cs="Arial"/>
      <w:color w:val="auto"/>
    </w:rPr>
  </w:style>
  <w:style w:type="paragraph" w:customStyle="1" w:styleId="PR1">
    <w:name w:val="PR1"/>
    <w:basedOn w:val="Normal"/>
    <w:rsid w:val="00E656D1"/>
    <w:pPr>
      <w:widowControl/>
      <w:tabs>
        <w:tab w:val="left" w:pos="1026"/>
      </w:tabs>
      <w:suppressAutoHyphens/>
      <w:autoSpaceDE/>
      <w:autoSpaceDN/>
      <w:adjustRightInd/>
      <w:spacing w:before="240"/>
      <w:ind w:left="1026" w:hanging="576"/>
      <w:jc w:val="both"/>
      <w:outlineLvl w:val="2"/>
    </w:pPr>
    <w:rPr>
      <w:rFonts w:eastAsiaTheme="minorEastAsia" w:cs="Arial"/>
      <w:color w:val="auto"/>
    </w:rPr>
  </w:style>
  <w:style w:type="paragraph" w:customStyle="1" w:styleId="PR2">
    <w:name w:val="PR2"/>
    <w:basedOn w:val="Normal"/>
    <w:rsid w:val="00E656D1"/>
    <w:pPr>
      <w:widowControl/>
      <w:tabs>
        <w:tab w:val="left" w:pos="1926"/>
      </w:tabs>
      <w:suppressAutoHyphens/>
      <w:autoSpaceDE/>
      <w:autoSpaceDN/>
      <w:adjustRightInd/>
      <w:spacing w:before="240"/>
      <w:ind w:left="1926" w:hanging="576"/>
      <w:contextualSpacing/>
      <w:jc w:val="both"/>
      <w:outlineLvl w:val="3"/>
    </w:pPr>
    <w:rPr>
      <w:rFonts w:eastAsiaTheme="minorEastAsia" w:cs="Arial"/>
      <w:color w:val="auto"/>
    </w:rPr>
  </w:style>
  <w:style w:type="paragraph" w:customStyle="1" w:styleId="PR3">
    <w:name w:val="PR3"/>
    <w:basedOn w:val="Normal"/>
    <w:rsid w:val="00E656D1"/>
    <w:pPr>
      <w:widowControl/>
      <w:tabs>
        <w:tab w:val="left" w:pos="2016"/>
      </w:tabs>
      <w:suppressAutoHyphens/>
      <w:autoSpaceDE/>
      <w:autoSpaceDN/>
      <w:adjustRightInd/>
      <w:spacing w:before="240"/>
      <w:ind w:left="2016" w:hanging="576"/>
      <w:contextualSpacing/>
      <w:jc w:val="both"/>
      <w:outlineLvl w:val="4"/>
    </w:pPr>
    <w:rPr>
      <w:rFonts w:eastAsiaTheme="minorEastAsia" w:cs="Arial"/>
      <w:color w:val="auto"/>
    </w:rPr>
  </w:style>
  <w:style w:type="paragraph" w:customStyle="1" w:styleId="PR4">
    <w:name w:val="PR4"/>
    <w:basedOn w:val="Normal"/>
    <w:rsid w:val="00E656D1"/>
    <w:pPr>
      <w:widowControl/>
      <w:tabs>
        <w:tab w:val="left" w:pos="2592"/>
      </w:tabs>
      <w:suppressAutoHyphens/>
      <w:autoSpaceDE/>
      <w:autoSpaceDN/>
      <w:adjustRightInd/>
      <w:spacing w:before="240"/>
      <w:ind w:left="2592" w:hanging="576"/>
      <w:contextualSpacing/>
      <w:jc w:val="both"/>
      <w:outlineLvl w:val="5"/>
    </w:pPr>
    <w:rPr>
      <w:rFonts w:eastAsiaTheme="minorEastAsia" w:cs="Arial"/>
      <w:color w:val="auto"/>
    </w:rPr>
  </w:style>
  <w:style w:type="paragraph" w:customStyle="1" w:styleId="PR5">
    <w:name w:val="PR5"/>
    <w:basedOn w:val="Normal"/>
    <w:rsid w:val="00E656D1"/>
    <w:pPr>
      <w:widowControl/>
      <w:tabs>
        <w:tab w:val="left" w:pos="3168"/>
      </w:tabs>
      <w:suppressAutoHyphens/>
      <w:autoSpaceDE/>
      <w:autoSpaceDN/>
      <w:adjustRightInd/>
      <w:ind w:left="3168" w:hanging="576"/>
      <w:jc w:val="both"/>
      <w:outlineLvl w:val="6"/>
    </w:pPr>
    <w:rPr>
      <w:rFonts w:eastAsiaTheme="minorEastAsia" w:cs="Arial"/>
      <w:color w:val="auto"/>
    </w:rPr>
  </w:style>
  <w:style w:type="paragraph" w:customStyle="1" w:styleId="SpecifierNote">
    <w:name w:val="Specifier Note"/>
    <w:basedOn w:val="BodyText"/>
    <w:link w:val="SpecifierNoteChar"/>
    <w:qFormat/>
    <w:rsid w:val="00E656D1"/>
    <w:pPr>
      <w:widowControl/>
      <w:suppressAutoHyphens/>
      <w:autoSpaceDE/>
      <w:autoSpaceDN/>
      <w:adjustRightInd/>
      <w:spacing w:before="240" w:after="0"/>
      <w:jc w:val="both"/>
    </w:pPr>
    <w:rPr>
      <w:rFonts w:eastAsiaTheme="minorEastAsia" w:cs="Arial"/>
      <w:bCs/>
      <w:i/>
      <w:color w:val="FF0000"/>
    </w:rPr>
  </w:style>
  <w:style w:type="character" w:customStyle="1" w:styleId="SpecifierNoteChar">
    <w:name w:val="Specifier Note Char"/>
    <w:link w:val="SpecifierNote"/>
    <w:rsid w:val="00E656D1"/>
    <w:rPr>
      <w:rFonts w:ascii="Arial" w:eastAsiaTheme="minorEastAsia" w:hAnsi="Arial" w:cs="Arial"/>
      <w:bCs/>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B22551-0A04-42EB-AD2A-3F57DEFFD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92281-E2A2-4354-8338-E749923B6E28}">
  <ds:schemaRefs>
    <ds:schemaRef ds:uri="http://schemas.openxmlformats.org/officeDocument/2006/bibliography"/>
  </ds:schemaRefs>
</ds:datastoreItem>
</file>

<file path=customXml/itemProps3.xml><?xml version="1.0" encoding="utf-8"?>
<ds:datastoreItem xmlns:ds="http://schemas.openxmlformats.org/officeDocument/2006/customXml" ds:itemID="{694BBE61-823C-4513-8C05-8A89348855CA}">
  <ds:schemaRefs>
    <ds:schemaRef ds:uri="http://schemas.microsoft.com/sharepoint/v3/contenttype/forms"/>
  </ds:schemaRefs>
</ds:datastoreItem>
</file>

<file path=customXml/itemProps4.xml><?xml version="1.0" encoding="utf-8"?>
<ds:datastoreItem xmlns:ds="http://schemas.openxmlformats.org/officeDocument/2006/customXml" ds:itemID="{B6FBE540-A045-46D2-81F2-FF3321E543C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29</Pages>
  <Words>12552</Words>
  <Characters>71046</Characters>
  <Application>Microsoft Office Word</Application>
  <DocSecurity>0</DocSecurity>
  <Lines>1614</Lines>
  <Paragraphs>321</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2026-07-28T14:31:00Z</dcterms:created>
  <dcterms:modified xsi:type="dcterms:W3CDTF">2026-07-28T14:31:00Z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